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DB40E" w14:textId="77777777" w:rsidR="009A6C29" w:rsidRPr="00F81D92" w:rsidRDefault="009A6C29" w:rsidP="009A6C29">
      <w:pPr>
        <w:pStyle w:val="Heading9"/>
        <w:rPr>
          <w:sz w:val="20"/>
          <w:lang w:val="bs-Latn-BA"/>
        </w:rPr>
      </w:pPr>
      <w:r w:rsidRPr="00F81D92">
        <w:rPr>
          <w:sz w:val="20"/>
          <w:lang w:val="bs-Latn-BA"/>
        </w:rPr>
        <w:t>U G O V O R  broj  ....................</w:t>
      </w:r>
    </w:p>
    <w:p w14:paraId="773156EC" w14:textId="77777777" w:rsidR="009A6C29" w:rsidRPr="00F81D92" w:rsidRDefault="009A6C29" w:rsidP="009A6C29">
      <w:pPr>
        <w:pStyle w:val="Heading4"/>
        <w:jc w:val="left"/>
        <w:rPr>
          <w:bCs/>
          <w:sz w:val="20"/>
          <w:lang w:val="bs-Latn-BA"/>
        </w:rPr>
      </w:pPr>
      <w:r w:rsidRPr="00F81D92">
        <w:rPr>
          <w:b w:val="0"/>
          <w:bCs/>
          <w:i/>
          <w:sz w:val="20"/>
          <w:lang w:val="bs-Latn-BA"/>
        </w:rPr>
        <w:t>Varijanta a)</w:t>
      </w:r>
      <w:r>
        <w:rPr>
          <w:b w:val="0"/>
          <w:bCs/>
          <w:i/>
          <w:sz w:val="20"/>
          <w:lang w:val="bs-Latn-BA"/>
        </w:rPr>
        <w:tab/>
      </w:r>
      <w:r>
        <w:rPr>
          <w:b w:val="0"/>
          <w:bCs/>
          <w:i/>
          <w:sz w:val="20"/>
          <w:lang w:val="bs-Latn-BA"/>
        </w:rPr>
        <w:tab/>
      </w:r>
      <w:r w:rsidRPr="00F81D92">
        <w:rPr>
          <w:bCs/>
          <w:sz w:val="20"/>
          <w:lang w:val="bs-Latn-BA"/>
        </w:rPr>
        <w:t>o priključenju proizvođača na niskonaponsku distributivnu mrežu</w:t>
      </w:r>
    </w:p>
    <w:p w14:paraId="3AE093C5" w14:textId="77777777" w:rsidR="009A6C29" w:rsidRPr="00F81D92" w:rsidRDefault="009A6C29" w:rsidP="009A6C29">
      <w:pPr>
        <w:pStyle w:val="Heading4"/>
        <w:rPr>
          <w:bCs/>
          <w:sz w:val="20"/>
          <w:lang w:val="bs-Latn-BA"/>
        </w:rPr>
      </w:pPr>
    </w:p>
    <w:p w14:paraId="5491C61B" w14:textId="77777777" w:rsidR="009A6C29" w:rsidRPr="00F81D92" w:rsidRDefault="009A6C29" w:rsidP="009A6C29">
      <w:pPr>
        <w:pStyle w:val="Heading4"/>
        <w:jc w:val="left"/>
        <w:rPr>
          <w:bCs/>
          <w:sz w:val="20"/>
          <w:lang w:val="bs-Latn-BA"/>
        </w:rPr>
      </w:pPr>
      <w:r w:rsidRPr="00F81D92">
        <w:rPr>
          <w:b w:val="0"/>
          <w:bCs/>
          <w:i/>
          <w:sz w:val="20"/>
          <w:lang w:val="bs-Latn-BA"/>
        </w:rPr>
        <w:t>Varijanta b</w:t>
      </w:r>
      <w:r w:rsidRPr="007306DD">
        <w:rPr>
          <w:b w:val="0"/>
          <w:bCs/>
          <w:sz w:val="20"/>
          <w:lang w:val="bs-Latn-BA"/>
        </w:rPr>
        <w:t xml:space="preserve">) </w:t>
      </w:r>
      <w:r w:rsidRPr="00F81D92">
        <w:rPr>
          <w:bCs/>
          <w:sz w:val="20"/>
          <w:lang w:val="bs-Latn-BA"/>
        </w:rPr>
        <w:t xml:space="preserve">                   o povećanju priključne snage proizvodnog objekta priključenog na distributivnu mrežu </w:t>
      </w:r>
    </w:p>
    <w:p w14:paraId="7769D5F8" w14:textId="77777777" w:rsidR="009A6C29" w:rsidRPr="00F81D92" w:rsidRDefault="009A6C29" w:rsidP="009A6C29">
      <w:pPr>
        <w:rPr>
          <w:lang w:val="bs-Latn-BA"/>
        </w:rPr>
      </w:pPr>
    </w:p>
    <w:p w14:paraId="324274F8" w14:textId="77777777" w:rsidR="009A6C29" w:rsidRPr="00F81D92" w:rsidRDefault="009A6C29" w:rsidP="009A6C29">
      <w:pPr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 pravno lice</w:t>
      </w:r>
    </w:p>
    <w:p w14:paraId="3A8E1AE5" w14:textId="77777777" w:rsidR="009A6C29" w:rsidRPr="00F81D92" w:rsidRDefault="009A6C29" w:rsidP="009A6C29">
      <w:pPr>
        <w:jc w:val="center"/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04946C" wp14:editId="78BEAEF3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BB2D4" w14:textId="77777777" w:rsidR="009A6C29" w:rsidRDefault="009A6C29" w:rsidP="009A6C2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04946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778BB2D4" w14:textId="77777777" w:rsidR="009A6C29" w:rsidRDefault="009A6C29" w:rsidP="009A6C29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78AAA3FF" w14:textId="77777777" w:rsidR="009A6C29" w:rsidRPr="00F81D92" w:rsidRDefault="009A6C29" w:rsidP="009A6C29">
      <w:pPr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 1.   </w:t>
      </w:r>
    </w:p>
    <w:p w14:paraId="4562618D" w14:textId="77777777" w:rsidR="009A6C29" w:rsidRPr="00F81D92" w:rsidRDefault="009A6C29" w:rsidP="009A6C29">
      <w:pPr>
        <w:rPr>
          <w:sz w:val="20"/>
          <w:lang w:val="bs-Latn-BA"/>
        </w:rPr>
      </w:pPr>
    </w:p>
    <w:p w14:paraId="6A45380F" w14:textId="77777777" w:rsidR="009A6C29" w:rsidRPr="00F81D92" w:rsidRDefault="009A6C29" w:rsidP="009A6C29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4A9790" wp14:editId="36A54FBF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96E13" w14:textId="77777777" w:rsidR="009A6C29" w:rsidRDefault="009A6C29" w:rsidP="009A6C2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A9790" id="Text Box 6" o:spid="_x0000_s1027" type="#_x0000_t202" style="position:absolute;margin-left:19.35pt;margin-top:2.5pt;width:46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69796E13" w14:textId="77777777" w:rsidR="009A6C29" w:rsidRDefault="009A6C29" w:rsidP="009A6C29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7C848F7B" w14:textId="77777777" w:rsidR="009A6C29" w:rsidRPr="00F81D92" w:rsidRDefault="009A6C29" w:rsidP="009A6C29">
      <w:pPr>
        <w:rPr>
          <w:sz w:val="20"/>
          <w:lang w:val="bs-Latn-BA"/>
        </w:rPr>
      </w:pPr>
    </w:p>
    <w:p w14:paraId="04816171" w14:textId="77777777" w:rsidR="009A6C29" w:rsidRPr="00F81D92" w:rsidRDefault="009A6C29" w:rsidP="009A6C29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F12375" wp14:editId="03EA2DE1">
                <wp:simplePos x="0" y="0"/>
                <wp:positionH relativeFrom="column">
                  <wp:posOffset>242018</wp:posOffset>
                </wp:positionH>
                <wp:positionV relativeFrom="paragraph">
                  <wp:posOffset>60712</wp:posOffset>
                </wp:positionV>
                <wp:extent cx="5943600" cy="270344"/>
                <wp:effectExtent l="0" t="0" r="19050" b="1587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70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7F798" w14:textId="77777777" w:rsidR="009A6C29" w:rsidRPr="009C0088" w:rsidRDefault="009A6C29" w:rsidP="009A6C29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</w:t>
                            </w:r>
                            <w:r w:rsidR="00580822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dentifikacioni broj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 w:rsidR="00580822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30E2582A" w14:textId="77777777" w:rsidR="009A6C29" w:rsidRDefault="009A6C29" w:rsidP="009A6C29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765D03D8" w14:textId="77777777" w:rsidR="009A6C29" w:rsidRDefault="009A6C29" w:rsidP="009A6C29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69696556" w14:textId="77777777" w:rsidR="009A6C29" w:rsidRPr="00C05309" w:rsidRDefault="009A6C29" w:rsidP="009A6C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12375" id="Text Box 7" o:spid="_x0000_s1028" type="#_x0000_t202" style="position:absolute;margin-left:19.05pt;margin-top:4.8pt;width:468pt;height:2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">
                <v:textbox>
                  <w:txbxContent>
                    <w:p w14:paraId="51F7F798" w14:textId="77777777" w:rsidR="009A6C29" w:rsidRPr="009C0088" w:rsidRDefault="009A6C29" w:rsidP="009A6C29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</w:t>
                      </w:r>
                      <w:r w:rsidR="00580822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dentifikacioni broj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 w:rsidR="00580822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30E2582A" w14:textId="77777777" w:rsidR="009A6C29" w:rsidRDefault="009A6C29" w:rsidP="009A6C29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765D03D8" w14:textId="77777777" w:rsidR="009A6C29" w:rsidRDefault="009A6C29" w:rsidP="009A6C29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69696556" w14:textId="77777777" w:rsidR="009A6C29" w:rsidRPr="00C05309" w:rsidRDefault="009A6C29" w:rsidP="009A6C29"/>
                  </w:txbxContent>
                </v:textbox>
              </v:shape>
            </w:pict>
          </mc:Fallback>
        </mc:AlternateContent>
      </w:r>
    </w:p>
    <w:p w14:paraId="7283D3FC" w14:textId="77777777" w:rsidR="009A6C29" w:rsidRPr="00F81D92" w:rsidRDefault="009A6C29" w:rsidP="009A6C29">
      <w:pPr>
        <w:rPr>
          <w:lang w:val="bs-Latn-BA"/>
        </w:rPr>
      </w:pPr>
    </w:p>
    <w:p w14:paraId="466863A2" w14:textId="77777777" w:rsidR="009A6C29" w:rsidRPr="00F81D92" w:rsidRDefault="009A6C29" w:rsidP="009A6C29">
      <w:pPr>
        <w:rPr>
          <w:rFonts w:ascii="Times New (W1)" w:hAnsi="Times New (W1)"/>
          <w:sz w:val="16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Pr="00F81D92">
        <w:rPr>
          <w:rFonts w:ascii="Times New (W1)" w:hAnsi="Times New (W1)"/>
          <w:sz w:val="20"/>
          <w:lang w:val="bs-Latn-BA"/>
        </w:rPr>
        <w:t xml:space="preserve">koga zastupa  .......................................... </w:t>
      </w:r>
      <w:r w:rsidRPr="00F81D92">
        <w:rPr>
          <w:rFonts w:ascii="Times New (W1)" w:hAnsi="Times New (W1)"/>
          <w:i/>
          <w:sz w:val="20"/>
          <w:lang w:val="bs-Latn-BA"/>
        </w:rPr>
        <w:t>(ime i prezime, funkcija</w:t>
      </w:r>
      <w:r w:rsidRPr="00F81D92">
        <w:rPr>
          <w:rFonts w:ascii="Times New (W1)" w:hAnsi="Times New (W1)"/>
          <w:sz w:val="20"/>
          <w:lang w:val="bs-Latn-BA"/>
        </w:rPr>
        <w:t>)...............</w:t>
      </w:r>
    </w:p>
    <w:p w14:paraId="2DC305B6" w14:textId="77777777" w:rsidR="009A6C29" w:rsidRPr="00F81D92" w:rsidRDefault="009A6C29" w:rsidP="009A6C29">
      <w:pPr>
        <w:rPr>
          <w:rFonts w:ascii="Times New (W1)" w:hAnsi="Times New (W1)"/>
          <w:sz w:val="16"/>
          <w:lang w:val="bs-Latn-BA"/>
        </w:rPr>
      </w:pPr>
      <w:r w:rsidRPr="00F81D92">
        <w:rPr>
          <w:rFonts w:ascii="Times New (W1)" w:hAnsi="Times New (W1)"/>
          <w:sz w:val="20"/>
          <w:lang w:val="bs-Latn-BA"/>
        </w:rPr>
        <w:t xml:space="preserve">        (u daljem tekstu: Proizvođač)</w:t>
      </w:r>
    </w:p>
    <w:p w14:paraId="2DBED203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</w:p>
    <w:p w14:paraId="0C8B8E17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  <w:r w:rsidRPr="00F81D92">
        <w:rPr>
          <w:rFonts w:ascii="Times New (W1)" w:hAnsi="Times New (W1)"/>
          <w:i/>
          <w:sz w:val="20"/>
          <w:lang w:val="bs-Latn-BA"/>
        </w:rPr>
        <w:t>Varijanta b) za fizička lica</w:t>
      </w:r>
    </w:p>
    <w:p w14:paraId="60D6C964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9EEB348" wp14:editId="6560A0E1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2A0A1" w14:textId="77777777" w:rsidR="009A6C29" w:rsidRDefault="009A6C29" w:rsidP="009A6C2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EB348" id="Text Box 8" o:spid="_x0000_s1029" type="#_x0000_t202" style="position:absolute;margin-left:19.35pt;margin-top:1pt;width:468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34E2A0A1" w14:textId="77777777" w:rsidR="009A6C29" w:rsidRDefault="009A6C29" w:rsidP="009A6C29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Ime 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2AF8F4A5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  <w:r w:rsidRPr="00F81D92">
        <w:rPr>
          <w:rFonts w:ascii="Times New (W1)" w:hAnsi="Times New (W1)"/>
          <w:i/>
          <w:sz w:val="20"/>
          <w:lang w:val="bs-Latn-BA"/>
        </w:rPr>
        <w:t xml:space="preserve"> 1.   </w:t>
      </w:r>
    </w:p>
    <w:p w14:paraId="2BCE2653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</w:p>
    <w:p w14:paraId="1EA10377" w14:textId="77777777" w:rsidR="009A6C29" w:rsidRPr="00F81D92" w:rsidRDefault="009A6C29" w:rsidP="009A6C29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708BBC4" wp14:editId="35183ADA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A7DE2" w14:textId="77777777" w:rsidR="009A6C29" w:rsidRDefault="009A6C29" w:rsidP="009A6C29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8BBC4" id="Text Box 9" o:spid="_x0000_s1030" type="#_x0000_t202" style="position:absolute;margin-left:19.35pt;margin-top:2.5pt;width:46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279A7DE2" w14:textId="77777777" w:rsidR="009A6C29" w:rsidRDefault="009A6C29" w:rsidP="009A6C29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Općina 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220EA062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</w:p>
    <w:p w14:paraId="262B9344" w14:textId="77777777" w:rsidR="009A6C29" w:rsidRPr="00F81D92" w:rsidRDefault="009A6C29" w:rsidP="009A6C29">
      <w:pPr>
        <w:rPr>
          <w:rFonts w:ascii="Times New (W1)" w:hAnsi="Times New (W1)"/>
          <w:i/>
          <w:sz w:val="20"/>
          <w:lang w:val="bs-Latn-BA"/>
        </w:rPr>
      </w:pPr>
    </w:p>
    <w:p w14:paraId="70BD4C00" w14:textId="77777777" w:rsidR="009A6C29" w:rsidRPr="00AD06DF" w:rsidRDefault="009A6C29" w:rsidP="009A6C2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bs-Latn-BA"/>
        </w:rPr>
      </w:pPr>
      <w:r>
        <w:rPr>
          <w:rFonts w:ascii="Times New (W1)" w:hAnsi="Times New (W1)"/>
          <w:sz w:val="20"/>
          <w:lang w:val="bs-Latn-BA"/>
        </w:rPr>
        <w:t>Broj lične karte/pasoša</w:t>
      </w:r>
      <w:r w:rsidRPr="00F81D92">
        <w:rPr>
          <w:rFonts w:ascii="Times New (W1)" w:hAnsi="Times New (W1)"/>
          <w:sz w:val="20"/>
          <w:lang w:val="bs-Latn-BA"/>
        </w:rPr>
        <w:t>: .........................................</w:t>
      </w:r>
      <w:r w:rsidR="00580822">
        <w:rPr>
          <w:rFonts w:ascii="Times New (W1)" w:hAnsi="Times New (W1)"/>
          <w:sz w:val="20"/>
          <w:lang w:val="bs-Latn-BA"/>
        </w:rPr>
        <w:t xml:space="preserve"> </w:t>
      </w:r>
      <w:r w:rsidRPr="00AD06DF">
        <w:rPr>
          <w:sz w:val="20"/>
          <w:lang w:val="bs-Latn-BA"/>
        </w:rPr>
        <w:t>izdata</w:t>
      </w:r>
      <w:r>
        <w:rPr>
          <w:sz w:val="20"/>
          <w:lang w:val="bs-Latn-BA"/>
        </w:rPr>
        <w:t>/izdat</w:t>
      </w:r>
      <w:r w:rsidRPr="00AD06DF">
        <w:rPr>
          <w:sz w:val="20"/>
          <w:lang w:val="bs-Latn-BA"/>
        </w:rPr>
        <w:t xml:space="preserve"> dana: .........</w:t>
      </w:r>
    </w:p>
    <w:p w14:paraId="291993F6" w14:textId="77777777" w:rsidR="009A6C29" w:rsidRPr="00F81D92" w:rsidRDefault="009A6C29" w:rsidP="009A6C29">
      <w:pPr>
        <w:tabs>
          <w:tab w:val="left" w:pos="5954"/>
        </w:tabs>
        <w:rPr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Pr="00F81D92">
        <w:rPr>
          <w:rFonts w:ascii="Times New (W1)" w:hAnsi="Times New (W1)"/>
          <w:sz w:val="20"/>
          <w:lang w:val="bs-Latn-BA"/>
        </w:rPr>
        <w:t>Identifikacioni broj (EPID): .........................................</w:t>
      </w:r>
    </w:p>
    <w:p w14:paraId="554E16DD" w14:textId="77777777" w:rsidR="009A6C29" w:rsidRPr="00F81D92" w:rsidRDefault="009A6C29" w:rsidP="009A6C29">
      <w:pPr>
        <w:tabs>
          <w:tab w:val="left" w:pos="5954"/>
        </w:tabs>
        <w:rPr>
          <w:rFonts w:ascii="Times New (W1)" w:hAnsi="Times New (W1)"/>
          <w:sz w:val="20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        </w:t>
      </w:r>
      <w:r w:rsidRPr="00F81D92">
        <w:rPr>
          <w:rFonts w:ascii="Times New (W1)" w:hAnsi="Times New (W1)"/>
          <w:sz w:val="20"/>
          <w:lang w:val="bs-Latn-BA"/>
        </w:rPr>
        <w:t>(u daljem tekstu: Proizvođač)</w:t>
      </w:r>
    </w:p>
    <w:p w14:paraId="2FCFF59A" w14:textId="77777777" w:rsidR="00414F53" w:rsidRPr="00F81D92" w:rsidRDefault="00414F53" w:rsidP="00414F53">
      <w:pPr>
        <w:tabs>
          <w:tab w:val="left" w:pos="5954"/>
        </w:tabs>
        <w:rPr>
          <w:rFonts w:ascii="Times New (W1)" w:hAnsi="Times New (W1)"/>
          <w:sz w:val="20"/>
          <w:lang w:val="bs-Latn-BA"/>
        </w:rPr>
      </w:pPr>
    </w:p>
    <w:p w14:paraId="580DDC33" w14:textId="77777777" w:rsidR="00414F53" w:rsidRPr="00F81D92" w:rsidRDefault="009A6C29" w:rsidP="00414F53">
      <w:pPr>
        <w:tabs>
          <w:tab w:val="left" w:pos="284"/>
          <w:tab w:val="left" w:pos="5954"/>
        </w:tabs>
        <w:spacing w:before="240" w:after="120"/>
        <w:ind w:left="284" w:hanging="284"/>
        <w:jc w:val="both"/>
        <w:rPr>
          <w:rFonts w:ascii="Times New (W1)" w:hAnsi="Times New (W1)"/>
          <w:sz w:val="20"/>
          <w:lang w:val="bs-Latn-BA"/>
        </w:rPr>
      </w:pPr>
      <w:r>
        <w:rPr>
          <w:rFonts w:ascii="Times New (W1)" w:hAnsi="Times New (W1)"/>
          <w:sz w:val="20"/>
          <w:lang w:val="bs-Latn-BA"/>
        </w:rPr>
        <w:t xml:space="preserve">2.  </w:t>
      </w:r>
      <w:r w:rsidR="00414F53" w:rsidRPr="00414F53">
        <w:rPr>
          <w:rFonts w:ascii="Times New (W1)" w:hAnsi="Times New (W1)"/>
          <w:sz w:val="20"/>
          <w:lang w:val="bs-Latn-BA"/>
        </w:rPr>
        <w:t>Javno preduzeće Elektroprivreda Bosne i Hercegovine d.d. - Sarajevo, Vilsonovo šetalište 15, Sarajevo koje zastupa</w:t>
      </w:r>
      <w:r w:rsidR="00EA12B8">
        <w:rPr>
          <w:rFonts w:ascii="Times New (W1)" w:hAnsi="Times New (W1)"/>
          <w:sz w:val="20"/>
          <w:lang w:val="bs-Latn-BA"/>
        </w:rPr>
        <w:t>ju</w:t>
      </w:r>
      <w:r w:rsidR="00414F53" w:rsidRPr="00414F53">
        <w:rPr>
          <w:rFonts w:ascii="Times New (W1)" w:hAnsi="Times New (W1)"/>
          <w:sz w:val="20"/>
          <w:lang w:val="bs-Latn-BA"/>
        </w:rPr>
        <w:t>, ………......................, ge</w:t>
      </w:r>
      <w:r w:rsidR="00414F53">
        <w:rPr>
          <w:rFonts w:ascii="Times New (W1)" w:hAnsi="Times New (W1)"/>
          <w:sz w:val="20"/>
          <w:lang w:val="bs-Latn-BA"/>
        </w:rPr>
        <w:t xml:space="preserve">neralni direktor </w:t>
      </w:r>
      <w:r w:rsidR="00414F53" w:rsidRPr="00580822">
        <w:rPr>
          <w:rFonts w:ascii="Times New (W1)" w:hAnsi="Times New (W1)"/>
          <w:i/>
          <w:sz w:val="20"/>
          <w:lang w:val="bs-Latn-BA"/>
        </w:rPr>
        <w:t>(v.d. generalnog direktora)</w:t>
      </w:r>
      <w:r w:rsidR="00414F53" w:rsidRPr="00414F53">
        <w:rPr>
          <w:rFonts w:ascii="Times New (W1)" w:hAnsi="Times New (W1)"/>
          <w:sz w:val="20"/>
          <w:lang w:val="bs-Latn-BA"/>
        </w:rPr>
        <w:t xml:space="preserve"> i ..............................., izvršni direktor za distribuciju </w:t>
      </w:r>
      <w:r w:rsidR="00414F53" w:rsidRPr="00580822">
        <w:rPr>
          <w:rFonts w:ascii="Times New (W1)" w:hAnsi="Times New (W1)"/>
          <w:i/>
          <w:sz w:val="20"/>
          <w:lang w:val="bs-Latn-BA"/>
        </w:rPr>
        <w:t>(v.d. izvršnog direktora za distribuciju)</w:t>
      </w:r>
      <w:r w:rsidR="00414F53">
        <w:rPr>
          <w:rFonts w:ascii="Times New (W1)" w:hAnsi="Times New (W1)"/>
          <w:sz w:val="20"/>
          <w:lang w:val="bs-Latn-BA"/>
        </w:rPr>
        <w:t xml:space="preserve">, kao Operator distributivnog sistema </w:t>
      </w:r>
      <w:r w:rsidR="00414F53" w:rsidRPr="00F81D92">
        <w:rPr>
          <w:rFonts w:ascii="Times New (W1)" w:hAnsi="Times New (W1)"/>
          <w:sz w:val="20"/>
          <w:lang w:val="bs-Latn-BA"/>
        </w:rPr>
        <w:t xml:space="preserve">(u daljem tekstu: ODS) </w:t>
      </w:r>
    </w:p>
    <w:p w14:paraId="26C586C4" w14:textId="77777777" w:rsidR="002C33F9" w:rsidRDefault="002C33F9" w:rsidP="00414F53">
      <w:pPr>
        <w:pStyle w:val="Heading5"/>
        <w:tabs>
          <w:tab w:val="left" w:pos="5954"/>
        </w:tabs>
        <w:spacing w:after="120"/>
        <w:rPr>
          <w:b w:val="0"/>
          <w:lang w:val="bs-Latn-BA"/>
        </w:rPr>
      </w:pPr>
    </w:p>
    <w:p w14:paraId="02CFD8CF" w14:textId="77777777" w:rsidR="009A6C29" w:rsidRPr="00F81D92" w:rsidRDefault="009A6C29" w:rsidP="009A6C29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II  PREDMET UGOVORA</w:t>
      </w:r>
    </w:p>
    <w:p w14:paraId="7ABD3B3D" w14:textId="77777777" w:rsidR="009A6C29" w:rsidRPr="00F81D92" w:rsidRDefault="009A6C29" w:rsidP="009A6C2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F81D92">
        <w:rPr>
          <w:b/>
          <w:sz w:val="20"/>
          <w:lang w:val="bs-Latn-BA"/>
        </w:rPr>
        <w:t>Član 1.</w:t>
      </w:r>
    </w:p>
    <w:p w14:paraId="48967C49" w14:textId="77777777" w:rsidR="009A6C29" w:rsidRDefault="009A6C29" w:rsidP="009A6C29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</w:t>
      </w:r>
    </w:p>
    <w:p w14:paraId="502AE74B" w14:textId="77777777" w:rsidR="009A6C29" w:rsidRPr="00F26E53" w:rsidRDefault="009A6C29" w:rsidP="009A6C29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F81D92">
        <w:rPr>
          <w:sz w:val="20"/>
          <w:lang w:val="bs-Latn-BA"/>
        </w:rPr>
        <w:t>Predmet Ugovora je uređenje međusobnih odnosa ugovornih strana u postupku priključenja objekta.....</w:t>
      </w:r>
      <w:r w:rsidRPr="00F81D92">
        <w:rPr>
          <w:rFonts w:ascii="Times New (W1)" w:hAnsi="Times New (W1)"/>
          <w:i/>
          <w:sz w:val="20"/>
          <w:lang w:val="bs-Latn-BA"/>
        </w:rPr>
        <w:t>(naziv objekta</w:t>
      </w:r>
      <w:r w:rsidRPr="00F81D92">
        <w:rPr>
          <w:sz w:val="20"/>
          <w:lang w:val="bs-Latn-BA"/>
        </w:rPr>
        <w:t>)....  na niskonaponsku distributivnu mrežu.</w:t>
      </w:r>
    </w:p>
    <w:p w14:paraId="18F7FBDE" w14:textId="77777777" w:rsidR="009A6C29" w:rsidRPr="00F26E53" w:rsidRDefault="009A6C29" w:rsidP="009A6C29">
      <w:pPr>
        <w:pStyle w:val="BodyText"/>
        <w:tabs>
          <w:tab w:val="left" w:pos="5954"/>
        </w:tabs>
        <w:spacing w:before="240" w:after="120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Predmetni objekat je namijenjen za proizvodnju električne energije i nalazi se na lokaciji </w:t>
      </w:r>
      <w:r w:rsidRPr="00F81D92">
        <w:rPr>
          <w:i/>
          <w:iCs/>
          <w:sz w:val="20"/>
          <w:lang w:val="bs-Latn-BA"/>
        </w:rPr>
        <w:t>......(grad/općina i adresa)................................,</w:t>
      </w:r>
      <w:r w:rsidRPr="00F81D92">
        <w:rPr>
          <w:sz w:val="20"/>
          <w:lang w:val="bs-Latn-BA"/>
        </w:rPr>
        <w:t xml:space="preserve"> a bliži podaci o objektu se nalaze u Elektroenergetskoj saglasnosti, broj: ............................., izdatoj dana .................,koja je data u prilogu i čini sastavni dio Ugovora.</w:t>
      </w:r>
    </w:p>
    <w:p w14:paraId="7C864265" w14:textId="77777777" w:rsidR="009A6C29" w:rsidRDefault="009A6C29" w:rsidP="009A6C2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b)</w:t>
      </w:r>
    </w:p>
    <w:p w14:paraId="45AE1939" w14:textId="77777777" w:rsidR="009A6C29" w:rsidRPr="00C21889" w:rsidRDefault="009A6C29" w:rsidP="009A6C2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F81D92">
        <w:rPr>
          <w:sz w:val="20"/>
          <w:lang w:val="bs-Latn-BA"/>
        </w:rPr>
        <w:t>Predmet Ugovora je uređenje međusobnih odnosa ugovornih strana u postupku povećanja priključne snage objekta .....</w:t>
      </w:r>
      <w:r w:rsidRPr="00F81D92">
        <w:rPr>
          <w:rFonts w:ascii="Times New (W1)" w:hAnsi="Times New (W1)"/>
          <w:i/>
          <w:sz w:val="20"/>
          <w:lang w:val="bs-Latn-BA"/>
        </w:rPr>
        <w:t>(naziv objekta</w:t>
      </w:r>
      <w:r w:rsidRPr="00F81D92">
        <w:rPr>
          <w:sz w:val="20"/>
          <w:lang w:val="bs-Latn-BA"/>
        </w:rPr>
        <w:t xml:space="preserve">)....  </w:t>
      </w:r>
      <w:r>
        <w:rPr>
          <w:sz w:val="20"/>
          <w:lang w:val="bs-Latn-BA"/>
        </w:rPr>
        <w:t xml:space="preserve">priključenog </w:t>
      </w:r>
      <w:r w:rsidRPr="00F81D92">
        <w:rPr>
          <w:sz w:val="20"/>
          <w:lang w:val="bs-Latn-BA"/>
        </w:rPr>
        <w:t>na distributivnu mrežu.</w:t>
      </w:r>
    </w:p>
    <w:p w14:paraId="430A755A" w14:textId="77777777" w:rsidR="009A6C29" w:rsidRDefault="009A6C29" w:rsidP="009A6C29">
      <w:pPr>
        <w:pStyle w:val="BodyText"/>
        <w:tabs>
          <w:tab w:val="left" w:pos="5954"/>
        </w:tabs>
        <w:spacing w:before="240" w:after="120"/>
        <w:rPr>
          <w:sz w:val="20"/>
          <w:lang w:val="bs-Latn-BA"/>
        </w:rPr>
      </w:pPr>
      <w:r w:rsidRPr="00F81D92">
        <w:rPr>
          <w:sz w:val="20"/>
          <w:lang w:val="bs-Latn-BA"/>
        </w:rPr>
        <w:t xml:space="preserve">Predmetni objekat je namijenjen za proizvodnju električne energije i nalazi se na lokaciji </w:t>
      </w:r>
      <w:r w:rsidRPr="00F81D92">
        <w:rPr>
          <w:i/>
          <w:iCs/>
          <w:sz w:val="20"/>
          <w:lang w:val="bs-Latn-BA"/>
        </w:rPr>
        <w:t>......(grad/općina i adresa)................................,</w:t>
      </w:r>
      <w:r w:rsidRPr="00F81D92">
        <w:rPr>
          <w:sz w:val="20"/>
          <w:lang w:val="bs-Latn-BA"/>
        </w:rPr>
        <w:t xml:space="preserve"> a bliži podaci o objektu se nalaze u Elektroenergetskoj saglasnosti, broj:............................., izdatoj dana ...........,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>koja je data u prilogu i čini sastavni dio Ugovora.</w:t>
      </w:r>
    </w:p>
    <w:p w14:paraId="0344C8C7" w14:textId="77777777" w:rsidR="009A6C29" w:rsidRPr="00F81D92" w:rsidRDefault="009A6C29" w:rsidP="009A6C29">
      <w:pPr>
        <w:pStyle w:val="BodyText"/>
        <w:tabs>
          <w:tab w:val="left" w:pos="5954"/>
        </w:tabs>
        <w:spacing w:before="240"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 2.</w:t>
      </w:r>
    </w:p>
    <w:p w14:paraId="00D72DEC" w14:textId="77777777" w:rsidR="009A6C29" w:rsidRPr="00F81D92" w:rsidRDefault="009A6C29" w:rsidP="009A6C2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</w:t>
      </w:r>
    </w:p>
    <w:p w14:paraId="5A096FFB" w14:textId="77777777" w:rsidR="009A6C29" w:rsidRPr="00F81D92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U skladu sa uslovima iz Elektroenergetske saglasnosti iz člana 1.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>ovog Ugovora, predmetni objekat se priključuje na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 xml:space="preserve">distributivnu mrežu na naponskom nivou  0,4  kV, a odobrena priključna snaga iznosi  .............   kW.  </w:t>
      </w:r>
    </w:p>
    <w:p w14:paraId="3719D854" w14:textId="77777777" w:rsidR="009A6C29" w:rsidRPr="00F81D92" w:rsidRDefault="009A6C29" w:rsidP="009A6C29">
      <w:pPr>
        <w:pStyle w:val="BodyText"/>
        <w:tabs>
          <w:tab w:val="left" w:pos="5954"/>
        </w:tabs>
        <w:spacing w:before="240"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b)</w:t>
      </w:r>
    </w:p>
    <w:p w14:paraId="758CE7AD" w14:textId="77777777" w:rsidR="009A6C29" w:rsidRPr="00F81D92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lastRenderedPageBreak/>
        <w:t>U skladu sa uslovima iz Elektroenergetske saglasnosti iz člana 1.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 xml:space="preserve">ovog Ugovora, za predmetni objekat priključen na distributivnu mrežu na naponskom nivou </w:t>
      </w:r>
      <w:r w:rsidRPr="00F81D92">
        <w:rPr>
          <w:i/>
          <w:sz w:val="20"/>
          <w:lang w:val="bs-Latn-BA"/>
        </w:rPr>
        <w:t>..(35/10(20)/0,4)........</w:t>
      </w:r>
      <w:r w:rsidRPr="00F81D92">
        <w:rPr>
          <w:sz w:val="20"/>
          <w:lang w:val="bs-Latn-BA"/>
        </w:rPr>
        <w:t>kV, odobreno je povećanje priključne snage u iznosu  .............  kW, tako da ukupno odobrena priključna snaga iznosi ............. kW.</w:t>
      </w:r>
    </w:p>
    <w:p w14:paraId="39A0DDE5" w14:textId="77777777" w:rsidR="009A6C29" w:rsidRPr="00F81D92" w:rsidRDefault="009A6C29" w:rsidP="009A6C29">
      <w:pPr>
        <w:pStyle w:val="BodyText"/>
        <w:tabs>
          <w:tab w:val="left" w:pos="5954"/>
        </w:tabs>
        <w:spacing w:before="240" w:after="120"/>
        <w:rPr>
          <w:i/>
          <w:sz w:val="20"/>
          <w:lang w:val="bs-Latn-BA"/>
        </w:rPr>
      </w:pPr>
      <w:r w:rsidRPr="00F81D92">
        <w:rPr>
          <w:i/>
          <w:sz w:val="20"/>
          <w:lang w:val="bs-Latn-BA"/>
        </w:rPr>
        <w:t>Varijanta a)</w:t>
      </w:r>
    </w:p>
    <w:p w14:paraId="6B6D7261" w14:textId="77777777" w:rsidR="009A6C29" w:rsidRPr="00F81D92" w:rsidRDefault="009A6C29" w:rsidP="009A6C2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F81D92">
        <w:rPr>
          <w:lang w:val="bs-Latn-BA"/>
        </w:rPr>
        <w:t xml:space="preserve">III  NAKNADA ZA PRIKLJUČENJE </w:t>
      </w:r>
    </w:p>
    <w:p w14:paraId="60C9EB6C" w14:textId="77777777" w:rsidR="009A6C29" w:rsidRPr="00F81D92" w:rsidRDefault="009A6C29" w:rsidP="009A6C2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F81D92">
        <w:rPr>
          <w:b/>
          <w:sz w:val="20"/>
          <w:lang w:val="bs-Latn-BA"/>
        </w:rPr>
        <w:t>Član 3.</w:t>
      </w:r>
    </w:p>
    <w:p w14:paraId="3D597590" w14:textId="77777777" w:rsidR="009A6C29" w:rsidRPr="00F81D92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Naknada za priključenje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A6C29" w:rsidRPr="001332F8" w14:paraId="2C2959A1" w14:textId="77777777" w:rsidTr="00306D84">
        <w:tc>
          <w:tcPr>
            <w:tcW w:w="2835" w:type="dxa"/>
          </w:tcPr>
          <w:p w14:paraId="2BFFDB4C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118CBF1D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5F8C8078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9A6C29" w:rsidRPr="001332F8" w14:paraId="1001D3FC" w14:textId="77777777" w:rsidTr="00306D84">
        <w:tc>
          <w:tcPr>
            <w:tcW w:w="2835" w:type="dxa"/>
          </w:tcPr>
          <w:p w14:paraId="49604DC1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0E93BDE8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54E92A1F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9A6C29" w:rsidRPr="001332F8" w14:paraId="0D086BEA" w14:textId="77777777" w:rsidTr="00306D84">
        <w:tc>
          <w:tcPr>
            <w:tcW w:w="2835" w:type="dxa"/>
          </w:tcPr>
          <w:p w14:paraId="312E3387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547B98BC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49F4435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</w:tbl>
    <w:p w14:paraId="1720AE80" w14:textId="77777777" w:rsidR="009A6C29" w:rsidRPr="001332F8" w:rsidRDefault="009A6C29" w:rsidP="009A6C2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1332F8">
        <w:rPr>
          <w:lang w:val="bs-Latn-BA"/>
        </w:rPr>
        <w:t xml:space="preserve">                  (slovima:   .....................................................................................KM)</w:t>
      </w:r>
    </w:p>
    <w:p w14:paraId="5BD32AB5" w14:textId="77777777" w:rsidR="009A6C29" w:rsidRPr="00D34CE5" w:rsidRDefault="009A6C29" w:rsidP="009A6C29">
      <w:pPr>
        <w:pStyle w:val="Heading6"/>
        <w:spacing w:after="120"/>
        <w:jc w:val="both"/>
        <w:rPr>
          <w:sz w:val="16"/>
          <w:lang w:val="bs-Latn-BA"/>
        </w:rPr>
      </w:pPr>
      <w:r w:rsidRPr="00D5045B">
        <w:rPr>
          <w:b w:val="0"/>
          <w:lang w:val="bs-Latn-BA"/>
        </w:rPr>
        <w:t>Predračun naknade za priključenje je dat u prilogu i čini sastavni dio Ugovora.</w:t>
      </w:r>
    </w:p>
    <w:p w14:paraId="4F1A4329" w14:textId="77777777" w:rsidR="009A6C29" w:rsidRPr="00D5045B" w:rsidRDefault="009A6C29" w:rsidP="009A6C2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1332F8">
        <w:rPr>
          <w:lang w:val="bs-Latn-BA"/>
        </w:rPr>
        <w:t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</w:t>
      </w:r>
      <w:r w:rsidRPr="00D5045B">
        <w:rPr>
          <w:lang w:val="bs-Latn-BA"/>
        </w:rPr>
        <w:t xml:space="preserve">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 </w:t>
      </w:r>
    </w:p>
    <w:p w14:paraId="3D8F5AD4" w14:textId="77777777" w:rsidR="009A6C29" w:rsidRPr="00D5045B" w:rsidRDefault="009A6C29" w:rsidP="009A6C29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D5045B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3F9C562D" w14:textId="77777777" w:rsidR="009A6C29" w:rsidRPr="001332F8" w:rsidRDefault="009A6C29" w:rsidP="009A6C2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1332F8">
        <w:rPr>
          <w:i/>
          <w:sz w:val="20"/>
          <w:lang w:val="bs-Latn-BA"/>
        </w:rPr>
        <w:t>Varijanta b) za mikroproizvođača OiE</w:t>
      </w:r>
    </w:p>
    <w:p w14:paraId="6BA2CA0C" w14:textId="77777777" w:rsidR="009A6C29" w:rsidRPr="001332F8" w:rsidRDefault="009A6C29" w:rsidP="009A6C2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1332F8">
        <w:rPr>
          <w:lang w:val="bs-Latn-BA"/>
        </w:rPr>
        <w:t>III  TROŠKOVI IZGRADNJE I OPREMANJA MJERNOG MJESTA</w:t>
      </w:r>
    </w:p>
    <w:p w14:paraId="5F2E160F" w14:textId="77777777" w:rsidR="009A6C29" w:rsidRPr="001332F8" w:rsidRDefault="009A6C29" w:rsidP="009A6C2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>Član 3.</w:t>
      </w:r>
    </w:p>
    <w:p w14:paraId="06112647" w14:textId="77777777" w:rsidR="009A6C29" w:rsidRPr="001332F8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Troškovi izgradnje i opremanja mjernog mjesta iznose: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A6C29" w:rsidRPr="00D5045B" w14:paraId="208F59EA" w14:textId="77777777" w:rsidTr="00306D84">
        <w:tc>
          <w:tcPr>
            <w:tcW w:w="2835" w:type="dxa"/>
          </w:tcPr>
          <w:p w14:paraId="5AF629B0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30AA321C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0C51289A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KM</w:t>
            </w:r>
          </w:p>
        </w:tc>
      </w:tr>
      <w:tr w:rsidR="009A6C29" w:rsidRPr="00D5045B" w14:paraId="41BE6188" w14:textId="77777777" w:rsidTr="00306D84">
        <w:tc>
          <w:tcPr>
            <w:tcW w:w="2835" w:type="dxa"/>
          </w:tcPr>
          <w:p w14:paraId="367921CD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60128D5D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42C60519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KM</w:t>
            </w:r>
          </w:p>
        </w:tc>
      </w:tr>
      <w:tr w:rsidR="009A6C29" w:rsidRPr="00D5045B" w14:paraId="5688830B" w14:textId="77777777" w:rsidTr="00306D84">
        <w:tc>
          <w:tcPr>
            <w:tcW w:w="2835" w:type="dxa"/>
          </w:tcPr>
          <w:p w14:paraId="3FB062E4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6CCE9F6A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4DC69680" w14:textId="77777777" w:rsidR="009A6C29" w:rsidRPr="00F81D92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F81D92">
              <w:rPr>
                <w:sz w:val="20"/>
                <w:lang w:val="bs-Latn-BA"/>
              </w:rPr>
              <w:t>KM</w:t>
            </w:r>
          </w:p>
        </w:tc>
      </w:tr>
    </w:tbl>
    <w:p w14:paraId="4E180EF8" w14:textId="77777777" w:rsidR="009A6C29" w:rsidRPr="00F81D92" w:rsidRDefault="009A6C29" w:rsidP="009A6C2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F81D92">
        <w:rPr>
          <w:lang w:val="bs-Latn-BA"/>
        </w:rPr>
        <w:t xml:space="preserve">                  (slovima:   .....................................................................................KM)</w:t>
      </w:r>
    </w:p>
    <w:p w14:paraId="0C030EFF" w14:textId="77777777" w:rsidR="009A6C29" w:rsidRPr="001332F8" w:rsidRDefault="009A6C29" w:rsidP="009A6C29">
      <w:pPr>
        <w:pStyle w:val="Heading6"/>
        <w:spacing w:after="120"/>
        <w:jc w:val="both"/>
        <w:rPr>
          <w:sz w:val="16"/>
          <w:lang w:val="bs-Latn-BA"/>
        </w:rPr>
      </w:pPr>
      <w:r w:rsidRPr="00D5045B">
        <w:rPr>
          <w:b w:val="0"/>
          <w:lang w:val="bs-Latn-BA"/>
        </w:rPr>
        <w:t>Predračun t</w:t>
      </w:r>
      <w:r w:rsidRPr="00D34CE5">
        <w:rPr>
          <w:b w:val="0"/>
          <w:lang w:val="bs-Latn-BA"/>
        </w:rPr>
        <w:t>roškova</w:t>
      </w:r>
      <w:r w:rsidRPr="001332F8">
        <w:rPr>
          <w:b w:val="0"/>
          <w:lang w:val="bs-Latn-BA"/>
        </w:rPr>
        <w:t xml:space="preserve"> izgradnje i opremanja mjernog mjesta je dat u prilogu i čini sastavni dio Ugovora</w:t>
      </w:r>
      <w:r w:rsidRPr="001332F8">
        <w:rPr>
          <w:lang w:val="bs-Latn-BA"/>
        </w:rPr>
        <w:t>.</w:t>
      </w:r>
    </w:p>
    <w:p w14:paraId="6C630A60" w14:textId="77777777" w:rsidR="009A6C29" w:rsidRPr="00D5045B" w:rsidRDefault="009A6C29" w:rsidP="009A6C2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D5045B">
        <w:rPr>
          <w:lang w:val="bs-Latn-BA"/>
        </w:rPr>
        <w:t xml:space="preserve">Iznos troškova izgradnje i opremanja mjernog mjesta je određen u skladu sa članom 27. Zakona o korištenju obnovljivih izvora energije i efikasne kogeneracije, Pravilnikom za mikro-postrojenja obnovljivih izvora energije,  Pravilnikom o metodologiji za izračunavanje naknada za priključenje i definisanje rokova i uslova za priključak na distributivnu mrežu, Cjenovnikom usluga i drugim aktima JP Elektroprivreda BiH d.d.- Sarajevo </w:t>
      </w:r>
    </w:p>
    <w:p w14:paraId="2E91F87E" w14:textId="77777777" w:rsidR="009A6C29" w:rsidRPr="00D5045B" w:rsidRDefault="009A6C29" w:rsidP="009A6C29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D5045B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30F6B7BE" w14:textId="77777777" w:rsidR="009A6C29" w:rsidRPr="001332F8" w:rsidRDefault="009A6C29" w:rsidP="009A6C29">
      <w:pPr>
        <w:pStyle w:val="BodyText"/>
        <w:tabs>
          <w:tab w:val="left" w:pos="5954"/>
        </w:tabs>
        <w:spacing w:after="120"/>
        <w:rPr>
          <w:i/>
          <w:sz w:val="20"/>
          <w:lang w:val="bs-Latn-BA"/>
        </w:rPr>
      </w:pPr>
      <w:r w:rsidRPr="001332F8">
        <w:rPr>
          <w:i/>
          <w:sz w:val="20"/>
          <w:lang w:val="bs-Latn-BA"/>
        </w:rPr>
        <w:t>Varijanta c)</w:t>
      </w:r>
    </w:p>
    <w:p w14:paraId="03F3AFD2" w14:textId="77777777" w:rsidR="009A6C29" w:rsidRPr="001332F8" w:rsidRDefault="009A6C29" w:rsidP="009A6C2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1332F8">
        <w:rPr>
          <w:lang w:val="bs-Latn-BA"/>
        </w:rPr>
        <w:t xml:space="preserve">III  NAKNADA ZA POVEĆANJE PRIKLJUČNE SNAGE </w:t>
      </w:r>
    </w:p>
    <w:p w14:paraId="36ACBCD1" w14:textId="77777777" w:rsidR="009A6C29" w:rsidRPr="001332F8" w:rsidRDefault="009A6C29" w:rsidP="009A6C2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>Član 3.</w:t>
      </w:r>
    </w:p>
    <w:p w14:paraId="1BD47A3D" w14:textId="77777777" w:rsidR="009A6C29" w:rsidRPr="001332F8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Naknada za povećanje priključne snage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9A6C29" w:rsidRPr="001332F8" w14:paraId="6A35B4F7" w14:textId="77777777" w:rsidTr="00306D84">
        <w:tc>
          <w:tcPr>
            <w:tcW w:w="2835" w:type="dxa"/>
          </w:tcPr>
          <w:p w14:paraId="4162479C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bez PDV:</w:t>
            </w:r>
          </w:p>
        </w:tc>
        <w:tc>
          <w:tcPr>
            <w:tcW w:w="1701" w:type="dxa"/>
          </w:tcPr>
          <w:p w14:paraId="7261F027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3247091F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9A6C29" w:rsidRPr="001332F8" w14:paraId="3D75ED63" w14:textId="77777777" w:rsidTr="00306D84">
        <w:tc>
          <w:tcPr>
            <w:tcW w:w="2835" w:type="dxa"/>
          </w:tcPr>
          <w:p w14:paraId="296C453E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39A92960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9A51727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  <w:tr w:rsidR="009A6C29" w:rsidRPr="001332F8" w14:paraId="3110957D" w14:textId="77777777" w:rsidTr="00306D84">
        <w:tc>
          <w:tcPr>
            <w:tcW w:w="2835" w:type="dxa"/>
          </w:tcPr>
          <w:p w14:paraId="7020CDF9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358AAF96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47ED726" w14:textId="77777777" w:rsidR="009A6C29" w:rsidRPr="001332F8" w:rsidRDefault="009A6C29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1332F8">
              <w:rPr>
                <w:sz w:val="20"/>
                <w:lang w:val="bs-Latn-BA"/>
              </w:rPr>
              <w:t>KM</w:t>
            </w:r>
          </w:p>
        </w:tc>
      </w:tr>
    </w:tbl>
    <w:p w14:paraId="6443973A" w14:textId="77777777" w:rsidR="009A6C29" w:rsidRPr="001332F8" w:rsidRDefault="009A6C29" w:rsidP="009A6C2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1332F8">
        <w:rPr>
          <w:lang w:val="bs-Latn-BA"/>
        </w:rPr>
        <w:t xml:space="preserve">                  (slovima:   .....................................................................................KM)</w:t>
      </w:r>
    </w:p>
    <w:p w14:paraId="100D7C77" w14:textId="77777777" w:rsidR="009A6C29" w:rsidRPr="001332F8" w:rsidRDefault="009A6C29" w:rsidP="009A6C29">
      <w:pPr>
        <w:pStyle w:val="Heading6"/>
        <w:spacing w:after="120"/>
        <w:jc w:val="both"/>
        <w:rPr>
          <w:sz w:val="16"/>
          <w:lang w:val="bs-Latn-BA"/>
        </w:rPr>
      </w:pPr>
      <w:r w:rsidRPr="00D5045B">
        <w:rPr>
          <w:b w:val="0"/>
          <w:lang w:val="bs-Latn-BA"/>
        </w:rPr>
        <w:lastRenderedPageBreak/>
        <w:t>Predračun naknade za povećanje priključne snage</w:t>
      </w:r>
      <w:r w:rsidRPr="00D34CE5">
        <w:rPr>
          <w:b w:val="0"/>
          <w:lang w:val="bs-Latn-BA"/>
        </w:rPr>
        <w:t xml:space="preserve"> je dat u prilogu i čini sastavni dio Ugovora</w:t>
      </w:r>
      <w:r w:rsidRPr="00D34CE5">
        <w:rPr>
          <w:lang w:val="bs-Latn-BA"/>
        </w:rPr>
        <w:t>.</w:t>
      </w:r>
    </w:p>
    <w:p w14:paraId="706CA663" w14:textId="77777777" w:rsidR="009A6C29" w:rsidRPr="00D5045B" w:rsidRDefault="009A6C29" w:rsidP="009A6C29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D5045B">
        <w:rPr>
          <w:lang w:val="bs-Latn-BA"/>
        </w:rPr>
        <w:t>Iznos naknade za povećanje priključne snage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</w:t>
      </w:r>
      <w:r>
        <w:rPr>
          <w:lang w:val="bs-Latn-BA"/>
        </w:rPr>
        <w:t>ktroprivreda BiH d.d.- Sarajevo.</w:t>
      </w:r>
    </w:p>
    <w:p w14:paraId="133816E8" w14:textId="77777777" w:rsidR="009A6C29" w:rsidRDefault="009A6C29" w:rsidP="009A6C29">
      <w:pPr>
        <w:tabs>
          <w:tab w:val="left" w:pos="5954"/>
        </w:tabs>
        <w:spacing w:after="120"/>
        <w:jc w:val="both"/>
        <w:rPr>
          <w:b/>
          <w:sz w:val="20"/>
          <w:lang w:val="bs-Latn-BA"/>
        </w:rPr>
      </w:pPr>
      <w:r w:rsidRPr="00D5045B">
        <w:rPr>
          <w:sz w:val="20"/>
          <w:lang w:val="bs-Latn-BA"/>
        </w:rPr>
        <w:t>Porez na dodatu vrijednost je izračunat u skladu sa Zakonom o porezu na dodatu vrijednost („Službeni glasnik BiH”, broj 09/05, 35/05 i 100/08).</w:t>
      </w:r>
    </w:p>
    <w:p w14:paraId="69D38E55" w14:textId="77777777" w:rsidR="009A6C29" w:rsidRPr="00AC3A08" w:rsidRDefault="009A6C29" w:rsidP="009A6C29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1332F8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3a)</w:t>
      </w:r>
      <w:r w:rsidRPr="00AC3A08">
        <w:rPr>
          <w:i/>
          <w:sz w:val="20"/>
          <w:lang w:val="bs-Latn-BA"/>
        </w:rPr>
        <w:t xml:space="preserve">Varijanta samo za povećanje priključne snage </w:t>
      </w:r>
      <w:r>
        <w:rPr>
          <w:i/>
          <w:sz w:val="20"/>
          <w:lang w:val="bs-Latn-BA"/>
        </w:rPr>
        <w:t>na SN</w:t>
      </w:r>
    </w:p>
    <w:p w14:paraId="74083ABA" w14:textId="77777777" w:rsidR="009A6C29" w:rsidRPr="001332F8" w:rsidRDefault="009A6C29" w:rsidP="009A6C2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>U slučaju potrebe rješavanja i</w:t>
      </w:r>
      <w:bookmarkStart w:id="0" w:name="_GoBack"/>
      <w:bookmarkEnd w:id="0"/>
      <w:r w:rsidRPr="001332F8">
        <w:rPr>
          <w:sz w:val="20"/>
          <w:lang w:val="bs-Latn-BA"/>
        </w:rPr>
        <w:t>movinsko-pravnih odnosa za potrebe priključenja na distributivnu mrežu objekta Proizvođača koji se priključuje na mrežu,</w:t>
      </w:r>
      <w:r w:rsidR="00580822">
        <w:rPr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>ODS je obavezan da riješi imovinsko - pravne odnose (pravo vlasništva i pravo služnosti) i sačini obračun troškova koji nastanu u postupku rješavanja imovinsko - pravnih odnosa (naknade vlasnicima</w:t>
      </w:r>
      <w:r w:rsidR="00580822">
        <w:rPr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 xml:space="preserve">ili posjednicima/ korisnicima, troškovi notarske obrade i troškovi poreza u skladu sa zakonom). </w:t>
      </w:r>
    </w:p>
    <w:p w14:paraId="7AC1E854" w14:textId="77777777" w:rsidR="009A6C29" w:rsidRPr="001332F8" w:rsidRDefault="009A6C29" w:rsidP="009A6C2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 xml:space="preserve">Proizvođač plaća </w:t>
      </w:r>
      <w:r>
        <w:rPr>
          <w:sz w:val="20"/>
          <w:lang w:val="bs-Latn-BA"/>
        </w:rPr>
        <w:t>50 %</w:t>
      </w:r>
      <w:r w:rsidR="00580822">
        <w:rPr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>troškova nastalih rješavanjem imovinsko-pravnih odnosa.</w:t>
      </w:r>
    </w:p>
    <w:p w14:paraId="7BFADAF8" w14:textId="77777777" w:rsidR="009A6C29" w:rsidRPr="001332F8" w:rsidRDefault="009A6C29" w:rsidP="009A6C2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>U roku od 15 dana od dana završetka postupka rješavanja imovinsko - pravnih odnosa, ODS će sačiniti obračun troškova  i  Proizvođaču dostaviti fakturu.</w:t>
      </w:r>
    </w:p>
    <w:p w14:paraId="61AF510E" w14:textId="77777777" w:rsidR="009A6C29" w:rsidRPr="001332F8" w:rsidRDefault="009A6C29" w:rsidP="009A6C29">
      <w:pPr>
        <w:pStyle w:val="Heading6"/>
        <w:tabs>
          <w:tab w:val="left" w:pos="5954"/>
        </w:tabs>
        <w:spacing w:after="120"/>
        <w:rPr>
          <w:b w:val="0"/>
          <w:bCs w:val="0"/>
          <w:lang w:val="bs-Latn-BA"/>
        </w:rPr>
      </w:pPr>
    </w:p>
    <w:p w14:paraId="1DC574C2" w14:textId="77777777" w:rsidR="009A6C29" w:rsidRPr="001332F8" w:rsidRDefault="009A6C29" w:rsidP="009A6C29">
      <w:pPr>
        <w:pStyle w:val="Heading6"/>
        <w:tabs>
          <w:tab w:val="left" w:pos="5954"/>
        </w:tabs>
        <w:spacing w:after="120"/>
        <w:rPr>
          <w:lang w:val="bs-Latn-BA"/>
        </w:rPr>
      </w:pPr>
      <w:r w:rsidRPr="001332F8">
        <w:rPr>
          <w:lang w:val="bs-Latn-BA"/>
        </w:rPr>
        <w:t>IV  USLOVI I NAČIN PLAĆANJA</w:t>
      </w:r>
    </w:p>
    <w:p w14:paraId="3B1CF4D1" w14:textId="77777777" w:rsidR="009A6C29" w:rsidRPr="001332F8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1332F8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4</w:t>
      </w:r>
      <w:r w:rsidRPr="001332F8">
        <w:rPr>
          <w:b/>
          <w:sz w:val="20"/>
          <w:lang w:val="bs-Latn-BA"/>
        </w:rPr>
        <w:t>.</w:t>
      </w:r>
    </w:p>
    <w:p w14:paraId="60E8D48F" w14:textId="77777777" w:rsidR="009A6C29" w:rsidRPr="004E6F22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i/>
          <w:sz w:val="20"/>
          <w:lang w:val="bs-Latn-BA"/>
        </w:rPr>
      </w:pPr>
      <w:r w:rsidRPr="004E6F22">
        <w:rPr>
          <w:i/>
          <w:sz w:val="20"/>
          <w:lang w:val="bs-Latn-BA"/>
        </w:rPr>
        <w:t>Varijanta a) za NN</w:t>
      </w:r>
    </w:p>
    <w:p w14:paraId="5F2F5B99" w14:textId="77777777" w:rsidR="009A6C29" w:rsidRPr="001332F8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>Iznos iz člana 3. ovog Ugovora Proizvođač će uplatiti na račun JP Elektroprivreda BiH d.d.-Sarajevo, Podružnica „Elektrodistribucija“,</w:t>
      </w:r>
      <w:r w:rsidRPr="001332F8">
        <w:rPr>
          <w:i/>
          <w:sz w:val="20"/>
          <w:lang w:val="bs-Latn-BA"/>
        </w:rPr>
        <w:t xml:space="preserve"> .....(</w:t>
      </w:r>
      <w:r>
        <w:rPr>
          <w:i/>
          <w:sz w:val="20"/>
          <w:lang w:val="bs-Latn-BA"/>
        </w:rPr>
        <w:t xml:space="preserve">naziv </w:t>
      </w:r>
      <w:r w:rsidRPr="001332F8">
        <w:rPr>
          <w:i/>
          <w:sz w:val="20"/>
          <w:lang w:val="bs-Latn-BA"/>
        </w:rPr>
        <w:t>podružnice)……,</w:t>
      </w:r>
      <w:r w:rsidR="00580822">
        <w:rPr>
          <w:i/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 xml:space="preserve">najkasnije u roku od trideset (30) dana od dana stupanja na snagu ovog Ugovora.     </w:t>
      </w:r>
    </w:p>
    <w:p w14:paraId="36D9DAC5" w14:textId="77777777" w:rsidR="009A6C29" w:rsidRPr="004E6F22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i/>
          <w:sz w:val="20"/>
          <w:lang w:val="bs-Latn-BA"/>
        </w:rPr>
      </w:pPr>
      <w:r>
        <w:rPr>
          <w:i/>
          <w:sz w:val="20"/>
          <w:lang w:val="bs-Latn-BA"/>
        </w:rPr>
        <w:t xml:space="preserve">Varijanta b) </w:t>
      </w:r>
      <w:r w:rsidRPr="000E3A77">
        <w:rPr>
          <w:i/>
          <w:sz w:val="20"/>
          <w:lang w:val="bs-Latn-BA"/>
        </w:rPr>
        <w:t>povećanj</w:t>
      </w:r>
      <w:r>
        <w:rPr>
          <w:i/>
          <w:sz w:val="20"/>
          <w:lang w:val="bs-Latn-BA"/>
        </w:rPr>
        <w:t xml:space="preserve">a </w:t>
      </w:r>
      <w:r w:rsidRPr="004E6F22">
        <w:rPr>
          <w:i/>
          <w:sz w:val="20"/>
          <w:lang w:val="bs-Latn-BA"/>
        </w:rPr>
        <w:t>priključne snage na SN</w:t>
      </w:r>
    </w:p>
    <w:p w14:paraId="5EAA7767" w14:textId="77777777" w:rsidR="009A6C29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sz w:val="20"/>
          <w:lang w:val="bs-Latn-BA"/>
        </w:rPr>
      </w:pPr>
      <w:r w:rsidRPr="001332F8">
        <w:rPr>
          <w:sz w:val="20"/>
          <w:lang w:val="bs-Latn-BA"/>
        </w:rPr>
        <w:t>Iznos iz člana 3. ovog Ugovora Proizvođač će uplatiti na račun JP Elektroprivreda BiH d.d.-Sarajevo, Podružnica „Elektrodistribucija“,</w:t>
      </w:r>
      <w:r w:rsidRPr="001332F8">
        <w:rPr>
          <w:i/>
          <w:sz w:val="20"/>
          <w:lang w:val="bs-Latn-BA"/>
        </w:rPr>
        <w:t xml:space="preserve"> .....(</w:t>
      </w:r>
      <w:r>
        <w:rPr>
          <w:i/>
          <w:sz w:val="20"/>
          <w:lang w:val="bs-Latn-BA"/>
        </w:rPr>
        <w:t xml:space="preserve">naziv </w:t>
      </w:r>
      <w:r w:rsidRPr="001332F8">
        <w:rPr>
          <w:i/>
          <w:sz w:val="20"/>
          <w:lang w:val="bs-Latn-BA"/>
        </w:rPr>
        <w:t>podružnice)……,</w:t>
      </w:r>
      <w:r w:rsidR="00580822">
        <w:rPr>
          <w:i/>
          <w:sz w:val="20"/>
          <w:lang w:val="bs-Latn-BA"/>
        </w:rPr>
        <w:t xml:space="preserve"> </w:t>
      </w:r>
      <w:r w:rsidRPr="001332F8">
        <w:rPr>
          <w:sz w:val="20"/>
          <w:lang w:val="bs-Latn-BA"/>
        </w:rPr>
        <w:t>najkasnije u roku od trideset (30) dana od dana stupanja na snagu ovog Ugovora</w:t>
      </w:r>
    </w:p>
    <w:p w14:paraId="4CB3A154" w14:textId="77777777" w:rsidR="009A6C29" w:rsidRPr="001332F8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before="240" w:after="60"/>
        <w:jc w:val="both"/>
        <w:rPr>
          <w:rFonts w:ascii="Times New (W1)" w:hAnsi="Times New (W1)"/>
          <w:sz w:val="20"/>
          <w:lang w:val="bs-Latn-BA"/>
        </w:rPr>
      </w:pPr>
      <w:r w:rsidRPr="001332F8">
        <w:rPr>
          <w:sz w:val="20"/>
          <w:lang w:val="bs-Latn-BA"/>
        </w:rPr>
        <w:t xml:space="preserve">Troškove nastale rješavanjem imovinsko-pravnih odnosa </w:t>
      </w:r>
      <w:r w:rsidRPr="001332F8">
        <w:rPr>
          <w:rFonts w:ascii="Times New (W1)" w:hAnsi="Times New (W1)"/>
          <w:sz w:val="20"/>
          <w:lang w:val="bs-Latn-BA"/>
        </w:rPr>
        <w:t xml:space="preserve">iz člana </w:t>
      </w:r>
      <w:r>
        <w:rPr>
          <w:rFonts w:ascii="Times New (W1)" w:hAnsi="Times New (W1)"/>
          <w:sz w:val="20"/>
          <w:lang w:val="bs-Latn-BA"/>
        </w:rPr>
        <w:t>3a)</w:t>
      </w:r>
      <w:r w:rsidRPr="001332F8">
        <w:rPr>
          <w:rFonts w:ascii="Times New (W1)" w:hAnsi="Times New (W1)"/>
          <w:sz w:val="20"/>
          <w:lang w:val="bs-Latn-BA"/>
        </w:rPr>
        <w:t>. ovog Ugovora, Proizvođač će uplatiti u punom iznosu na račun JP Elektroprivreda BiH d.d.-Sarajevo</w:t>
      </w:r>
      <w:r w:rsidRPr="001332F8">
        <w:rPr>
          <w:sz w:val="20"/>
          <w:lang w:val="bs-Latn-BA"/>
        </w:rPr>
        <w:t>, Podružnica „Elektrodistribucija“,</w:t>
      </w:r>
      <w:r w:rsidRPr="001332F8">
        <w:rPr>
          <w:i/>
          <w:sz w:val="20"/>
          <w:lang w:val="bs-Latn-BA"/>
        </w:rPr>
        <w:t xml:space="preserve"> .....(</w:t>
      </w:r>
      <w:r>
        <w:rPr>
          <w:i/>
          <w:sz w:val="20"/>
          <w:lang w:val="bs-Latn-BA"/>
        </w:rPr>
        <w:t xml:space="preserve">naziv </w:t>
      </w:r>
      <w:r w:rsidRPr="001332F8">
        <w:rPr>
          <w:i/>
          <w:sz w:val="20"/>
          <w:lang w:val="bs-Latn-BA"/>
        </w:rPr>
        <w:t>podružnice)</w:t>
      </w:r>
      <w:r w:rsidRPr="001332F8">
        <w:rPr>
          <w:sz w:val="20"/>
          <w:lang w:val="bs-Latn-BA"/>
        </w:rPr>
        <w:t>……..najkasnije</w:t>
      </w:r>
      <w:r w:rsidRPr="001332F8">
        <w:rPr>
          <w:rFonts w:ascii="Times New (W1)" w:hAnsi="Times New (W1)"/>
          <w:sz w:val="20"/>
          <w:lang w:val="bs-Latn-BA"/>
        </w:rPr>
        <w:t xml:space="preserve"> u roku od </w:t>
      </w:r>
      <w:r w:rsidRPr="001332F8">
        <w:rPr>
          <w:sz w:val="20"/>
          <w:lang w:val="bs-Latn-BA"/>
        </w:rPr>
        <w:t xml:space="preserve">trideset (30) dana od dana </w:t>
      </w:r>
      <w:r w:rsidRPr="001332F8">
        <w:rPr>
          <w:rFonts w:ascii="Times New (W1)" w:hAnsi="Times New (W1)"/>
          <w:sz w:val="20"/>
          <w:lang w:val="bs-Latn-BA"/>
        </w:rPr>
        <w:t xml:space="preserve">izdavanja fakture. </w:t>
      </w:r>
    </w:p>
    <w:p w14:paraId="2240F779" w14:textId="77777777" w:rsidR="009A6C29" w:rsidRPr="001332F8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rFonts w:ascii="Times New (W1)" w:hAnsi="Times New (W1)"/>
          <w:sz w:val="20"/>
          <w:szCs w:val="22"/>
          <w:highlight w:val="yellow"/>
          <w:lang w:val="bs-Latn-BA"/>
        </w:rPr>
      </w:pPr>
    </w:p>
    <w:p w14:paraId="31629C46" w14:textId="765C3D76" w:rsidR="009A6C29" w:rsidRPr="001332F8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bs-Latn-BA"/>
        </w:rPr>
      </w:pPr>
      <w:r w:rsidRPr="001332F8">
        <w:rPr>
          <w:rFonts w:ascii="Times New (W1)" w:hAnsi="Times New (W1)"/>
          <w:sz w:val="20"/>
          <w:szCs w:val="22"/>
          <w:lang w:val="bs-Latn-BA"/>
        </w:rPr>
        <w:t xml:space="preserve">Ako Proizvođač ne plati fakturu iz prethodnog stava ovog člana u roku dospijeća, </w:t>
      </w:r>
      <w:r w:rsidR="002F4D52" w:rsidRPr="002F4D52">
        <w:rPr>
          <w:rFonts w:ascii="Times New (W1)" w:hAnsi="Times New (W1)"/>
          <w:sz w:val="20"/>
          <w:szCs w:val="22"/>
          <w:lang w:val="bs-Latn-BA"/>
        </w:rPr>
        <w:t>JP Elektroprivreda BiH d.d.-Sarajevo, Podružnica „Elektrodistribucija“,</w:t>
      </w:r>
      <w:r w:rsidR="002F4D52" w:rsidRPr="002F4D52">
        <w:rPr>
          <w:rFonts w:ascii="Times New (W1)" w:hAnsi="Times New (W1)"/>
          <w:i/>
          <w:sz w:val="20"/>
          <w:szCs w:val="22"/>
          <w:lang w:val="bs-Latn-BA"/>
        </w:rPr>
        <w:t xml:space="preserve"> .....(naziv podružnice)</w:t>
      </w:r>
      <w:r w:rsidR="002F4D52" w:rsidRPr="002F4D52">
        <w:rPr>
          <w:rFonts w:ascii="Times New (W1)" w:hAnsi="Times New (W1)"/>
          <w:sz w:val="20"/>
          <w:szCs w:val="22"/>
          <w:lang w:val="bs-Latn-BA"/>
        </w:rPr>
        <w:t xml:space="preserve">…….. </w:t>
      </w:r>
      <w:r w:rsidRPr="001332F8">
        <w:rPr>
          <w:rFonts w:ascii="Times New (W1)" w:hAnsi="Times New (W1)"/>
          <w:sz w:val="20"/>
          <w:szCs w:val="22"/>
          <w:lang w:val="bs-Latn-BA"/>
        </w:rPr>
        <w:t>će obračunati zakonsku zateznu kamatu</w:t>
      </w:r>
      <w:r w:rsidRPr="001332F8">
        <w:rPr>
          <w:sz w:val="16"/>
          <w:szCs w:val="22"/>
          <w:lang w:val="bs-Latn-BA"/>
        </w:rPr>
        <w:t>.</w:t>
      </w:r>
    </w:p>
    <w:p w14:paraId="2F11EF90" w14:textId="77777777" w:rsidR="009A6C29" w:rsidRPr="001332F8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120"/>
        <w:rPr>
          <w:sz w:val="20"/>
          <w:lang w:val="bs-Latn-BA"/>
        </w:rPr>
      </w:pPr>
    </w:p>
    <w:p w14:paraId="5E2041C0" w14:textId="77777777" w:rsidR="009A6C29" w:rsidRPr="001332F8" w:rsidRDefault="009A6C29" w:rsidP="009A6C29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V  ROKOVI</w:t>
      </w:r>
    </w:p>
    <w:p w14:paraId="168745CF" w14:textId="77777777" w:rsidR="009A6C29" w:rsidRPr="001332F8" w:rsidRDefault="009A6C29" w:rsidP="009A6C29">
      <w:pPr>
        <w:pStyle w:val="Heading7"/>
        <w:tabs>
          <w:tab w:val="left" w:pos="5954"/>
        </w:tabs>
        <w:spacing w:after="120"/>
        <w:rPr>
          <w:b w:val="0"/>
          <w:i/>
          <w:lang w:val="bs-Latn-BA"/>
        </w:rPr>
      </w:pPr>
      <w:r w:rsidRPr="001332F8">
        <w:rPr>
          <w:lang w:val="bs-Latn-BA"/>
        </w:rPr>
        <w:t xml:space="preserve">Član </w:t>
      </w:r>
      <w:r>
        <w:rPr>
          <w:lang w:val="bs-Latn-BA"/>
        </w:rPr>
        <w:t>5</w:t>
      </w:r>
      <w:r w:rsidRPr="001332F8">
        <w:rPr>
          <w:lang w:val="bs-Latn-BA"/>
        </w:rPr>
        <w:t>.</w:t>
      </w:r>
    </w:p>
    <w:p w14:paraId="5E8DCE9E" w14:textId="77777777" w:rsidR="009A6C29" w:rsidRPr="001332F8" w:rsidRDefault="009A6C29" w:rsidP="009A6C2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1332F8">
        <w:rPr>
          <w:bCs/>
          <w:i/>
          <w:iCs/>
          <w:sz w:val="20"/>
          <w:lang w:val="bs-Latn-BA"/>
        </w:rPr>
        <w:t>Varijanta a)</w:t>
      </w:r>
      <w:r w:rsidRPr="001332F8">
        <w:rPr>
          <w:i/>
          <w:sz w:val="20"/>
          <w:lang w:val="bs-Latn-BA"/>
        </w:rPr>
        <w:t>- za priključenje na NN mrežu i mikroproizvođača</w:t>
      </w:r>
    </w:p>
    <w:p w14:paraId="013C7AFD" w14:textId="0CC6A653" w:rsidR="009A6C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Priključak će biti izgrađen u roku ne dužem od 30 dana od dana </w:t>
      </w:r>
      <w:r w:rsidR="00116ACC" w:rsidRPr="00116ACC">
        <w:rPr>
          <w:sz w:val="20"/>
          <w:lang w:val="bs-Latn-BA"/>
        </w:rPr>
        <w:t>uplate naknade za priključenje</w:t>
      </w:r>
      <w:r w:rsidR="00116ACC" w:rsidRPr="00116ACC" w:rsidDel="00116ACC">
        <w:rPr>
          <w:sz w:val="20"/>
          <w:lang w:val="bs-Latn-BA"/>
        </w:rPr>
        <w:t xml:space="preserve"> </w:t>
      </w:r>
    </w:p>
    <w:p w14:paraId="0846EB7E" w14:textId="77777777" w:rsidR="009A6C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23C5015D" w14:textId="77777777" w:rsidR="009A6C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ODS će priključiti</w:t>
      </w:r>
      <w:r>
        <w:rPr>
          <w:sz w:val="20"/>
          <w:lang w:val="bs-Latn-BA"/>
        </w:rPr>
        <w:t xml:space="preserve"> objekat iz člana 1. ovog Ugovora na distributivnu mrežu </w:t>
      </w:r>
      <w:r w:rsidRPr="009529C9">
        <w:rPr>
          <w:sz w:val="20"/>
          <w:lang w:val="bs-Latn-BA"/>
        </w:rPr>
        <w:t>kada se završ</w:t>
      </w:r>
      <w:r>
        <w:rPr>
          <w:sz w:val="20"/>
          <w:lang w:val="bs-Latn-BA"/>
        </w:rPr>
        <w:t>i</w:t>
      </w:r>
      <w:r w:rsidRPr="009529C9">
        <w:rPr>
          <w:sz w:val="20"/>
          <w:lang w:val="bs-Latn-BA"/>
        </w:rPr>
        <w:t xml:space="preserve"> izgradnja priključka </w:t>
      </w:r>
      <w:r>
        <w:rPr>
          <w:sz w:val="20"/>
          <w:lang w:val="bs-Latn-BA"/>
        </w:rPr>
        <w:t xml:space="preserve">i Proizvođač podnese zahtjev za privremeno priključenje za potrebe ispitivanja i probnog rada, te dostavi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 dokumente</w:t>
      </w:r>
      <w:r w:rsidRPr="009529C9">
        <w:rPr>
          <w:sz w:val="20"/>
          <w:lang w:val="bs-Latn-BA"/>
        </w:rPr>
        <w:t>:</w:t>
      </w:r>
    </w:p>
    <w:p w14:paraId="57D221CA" w14:textId="77777777" w:rsidR="009A6C29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program ispitivanja i probnog rada za vrijeme privremenog priključenja,</w:t>
      </w:r>
    </w:p>
    <w:p w14:paraId="33673224" w14:textId="77777777" w:rsidR="009A6C29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objekat,</w:t>
      </w:r>
    </w:p>
    <w:p w14:paraId="18FB5284" w14:textId="445D7BEC" w:rsidR="009A6C29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7C9957B5" w14:textId="77777777" w:rsidR="009A6C29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,</w:t>
      </w:r>
    </w:p>
    <w:p w14:paraId="21C6BF14" w14:textId="77777777" w:rsidR="009A6C29" w:rsidRPr="003D5F55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predugovor/ugovor o otkupu električne energije,</w:t>
      </w:r>
    </w:p>
    <w:p w14:paraId="609D33B6" w14:textId="77777777" w:rsidR="009A6C29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energetsku dozvolu izdatu od Federalnog ministarstva energije, rudarstva i industrije (FMERI),</w:t>
      </w:r>
    </w:p>
    <w:p w14:paraId="09D5B7F8" w14:textId="77777777" w:rsidR="009A6C29" w:rsidRDefault="009A6C29" w:rsidP="009A6C29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lastRenderedPageBreak/>
        <w:t>pisanu izjavu proizvođača o preuzimanju odgovornosti tokom privremenog priključenja i licima ovlaštenim za praćenje ispitivanja i probnog rada za vrijeme privremenog priključenja.</w:t>
      </w:r>
    </w:p>
    <w:p w14:paraId="66FF5951" w14:textId="77777777" w:rsidR="009A6C29" w:rsidRPr="00E42A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 w:rsidR="00580822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6D12696A" w14:textId="77777777" w:rsidR="009A6C29" w:rsidRPr="001332F8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1332F8">
        <w:rPr>
          <w:sz w:val="20"/>
          <w:lang w:val="bs-Latn-BA"/>
        </w:rPr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Proizvođača.</w:t>
      </w:r>
    </w:p>
    <w:p w14:paraId="76630469" w14:textId="77777777" w:rsidR="009A6C29" w:rsidRPr="001332F8" w:rsidRDefault="009A6C29" w:rsidP="009A6C29">
      <w:pPr>
        <w:pStyle w:val="BodyText2"/>
        <w:spacing w:before="240" w:after="120"/>
        <w:rPr>
          <w:lang w:val="bs-Latn-BA"/>
        </w:rPr>
      </w:pPr>
      <w:r w:rsidRPr="001332F8">
        <w:rPr>
          <w:lang w:val="bs-Latn-BA"/>
        </w:rPr>
        <w:t>Ugovorne strane su saglasne da se u slučaju nastanka okolnosti navedenih u prethodnom stavu ovog člana ili drugih opravdanih okolnosti koje sprječavaju ODS da izvrši obaveze iz ovog Ugovora u roku iz  stava 1) ovog člana (npr. postupak javne nabavke i sl.) izradi aneks na ovaj Ugovor, kojim će se utvrditi novi rokovi ili novi tehnički uslovi priključenja sa novim rokovima ili raskin</w:t>
      </w:r>
      <w:r>
        <w:rPr>
          <w:lang w:val="bs-Latn-BA"/>
        </w:rPr>
        <w:t>e</w:t>
      </w:r>
      <w:r w:rsidRPr="001332F8">
        <w:rPr>
          <w:lang w:val="bs-Latn-BA"/>
        </w:rPr>
        <w:t xml:space="preserve"> ovaj Ugovor.</w:t>
      </w:r>
    </w:p>
    <w:p w14:paraId="4FAD288E" w14:textId="77777777" w:rsidR="009A6C29" w:rsidRPr="001332F8" w:rsidRDefault="009A6C29" w:rsidP="009A6C29">
      <w:pPr>
        <w:tabs>
          <w:tab w:val="left" w:pos="5954"/>
        </w:tabs>
        <w:spacing w:before="240" w:after="120"/>
        <w:rPr>
          <w:i/>
          <w:sz w:val="20"/>
          <w:lang w:val="bs-Latn-BA"/>
        </w:rPr>
      </w:pPr>
      <w:r w:rsidRPr="001332F8">
        <w:rPr>
          <w:i/>
          <w:sz w:val="20"/>
          <w:lang w:val="bs-Latn-BA"/>
        </w:rPr>
        <w:t>Varijanta b) – za povećanje priključne snage</w:t>
      </w:r>
    </w:p>
    <w:p w14:paraId="40F9A587" w14:textId="1BC01329" w:rsidR="009A6C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Priključak će biti </w:t>
      </w:r>
      <w:r>
        <w:rPr>
          <w:sz w:val="20"/>
          <w:lang w:val="bs-Latn-BA"/>
        </w:rPr>
        <w:t xml:space="preserve">prilagođen </w:t>
      </w:r>
      <w:r w:rsidRPr="00CB6FC3">
        <w:rPr>
          <w:sz w:val="20"/>
          <w:lang w:val="bs-Latn-BA"/>
        </w:rPr>
        <w:t xml:space="preserve">za novu priključnu snagu u roku ne dužem od .............. dana od dana </w:t>
      </w:r>
      <w:r w:rsidR="00116ACC" w:rsidRPr="00116ACC">
        <w:rPr>
          <w:sz w:val="20"/>
          <w:lang w:val="bs-Latn-BA"/>
        </w:rPr>
        <w:t xml:space="preserve">uplate naknade za </w:t>
      </w:r>
      <w:r w:rsidR="00116ACC">
        <w:rPr>
          <w:sz w:val="20"/>
          <w:lang w:val="bs-Latn-BA"/>
        </w:rPr>
        <w:t>povećanje</w:t>
      </w:r>
      <w:r w:rsidR="00116ACC" w:rsidRPr="00116ACC">
        <w:t xml:space="preserve"> </w:t>
      </w:r>
      <w:r w:rsidR="00116ACC" w:rsidRPr="00116ACC">
        <w:rPr>
          <w:sz w:val="20"/>
          <w:lang w:val="bs-Latn-BA"/>
        </w:rPr>
        <w:t>priključne snage</w:t>
      </w:r>
      <w:r w:rsidR="00116ACC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.</w:t>
      </w:r>
    </w:p>
    <w:p w14:paraId="445012FF" w14:textId="77777777" w:rsidR="009A6C29" w:rsidRPr="00E42A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4EF58A24" w14:textId="77777777" w:rsidR="009A6C29" w:rsidRDefault="009A6C29" w:rsidP="009A6C29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 xml:space="preserve">ODS će </w:t>
      </w:r>
      <w:r>
        <w:rPr>
          <w:sz w:val="20"/>
          <w:lang w:val="bs-Latn-BA"/>
        </w:rPr>
        <w:t xml:space="preserve">omogućiti Proizvođaču korištenje priključka u skladu s novim tehničkim uslovima </w:t>
      </w:r>
      <w:r w:rsidRPr="009529C9">
        <w:rPr>
          <w:sz w:val="20"/>
          <w:lang w:val="bs-Latn-BA"/>
        </w:rPr>
        <w:t>kada se završ</w:t>
      </w:r>
      <w:r>
        <w:rPr>
          <w:sz w:val="20"/>
          <w:lang w:val="bs-Latn-BA"/>
        </w:rPr>
        <w:t>i prilagođavanje</w:t>
      </w:r>
      <w:r w:rsidRPr="009529C9">
        <w:rPr>
          <w:sz w:val="20"/>
          <w:lang w:val="bs-Latn-BA"/>
        </w:rPr>
        <w:t xml:space="preserve"> priključka </w:t>
      </w:r>
      <w:r>
        <w:rPr>
          <w:sz w:val="20"/>
          <w:lang w:val="bs-Latn-BA"/>
        </w:rPr>
        <w:t xml:space="preserve">i Proizvođač podnese zahtjev za privremeno priključenje za potrebe ispitivanja i probnog rada, te dostavi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 dokumente</w:t>
      </w:r>
      <w:r w:rsidRPr="009529C9">
        <w:rPr>
          <w:sz w:val="20"/>
          <w:lang w:val="bs-Latn-BA"/>
        </w:rPr>
        <w:t>:</w:t>
      </w:r>
    </w:p>
    <w:p w14:paraId="3CC16830" w14:textId="77777777" w:rsidR="009A6C29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program ispitivanja i probnog rada za vrijeme privremenog priključenja,</w:t>
      </w:r>
    </w:p>
    <w:p w14:paraId="62C6BC7F" w14:textId="77777777" w:rsidR="009A6C29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objekat,</w:t>
      </w:r>
    </w:p>
    <w:p w14:paraId="7D3A43C7" w14:textId="032A9464" w:rsidR="009A6C29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3F471BDC" w14:textId="77777777" w:rsidR="009A6C29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,</w:t>
      </w:r>
    </w:p>
    <w:p w14:paraId="2604966C" w14:textId="77777777" w:rsidR="009A6C29" w:rsidRPr="003D5F55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predugovor/ugovor o otkupu električne energije,</w:t>
      </w:r>
    </w:p>
    <w:p w14:paraId="190B7C5D" w14:textId="77777777" w:rsidR="009A6C29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energetsku dozvolu izdatu od Federalnog ministarstva energije, rudarstva i industrije (FMERI),</w:t>
      </w:r>
    </w:p>
    <w:p w14:paraId="68AEA811" w14:textId="77777777" w:rsidR="009A6C29" w:rsidRDefault="009A6C29" w:rsidP="009A6C29">
      <w:pPr>
        <w:pStyle w:val="BodyText"/>
        <w:numPr>
          <w:ilvl w:val="0"/>
          <w:numId w:val="9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pisanu izjavu proizvođača o preuzimanju odgovornosti tokom privremenog priključenja i licima ovlaštenim za praćenje ispitivanja i probnog rada za vrijeme privremenog priključenja.</w:t>
      </w:r>
    </w:p>
    <w:p w14:paraId="0F727B6E" w14:textId="77777777" w:rsidR="009A6C29" w:rsidRPr="00E42A29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>
        <w:rPr>
          <w:sz w:val="20"/>
          <w:lang w:val="bs-Latn-BA"/>
        </w:rPr>
        <w:t xml:space="preserve">ODS će </w:t>
      </w:r>
      <w:r w:rsidRPr="00C56351">
        <w:rPr>
          <w:sz w:val="20"/>
          <w:lang w:val="bs-Latn-BA"/>
        </w:rPr>
        <w:t xml:space="preserve">omogućiti </w:t>
      </w:r>
      <w:r>
        <w:rPr>
          <w:sz w:val="20"/>
          <w:lang w:val="bs-Latn-BA"/>
        </w:rPr>
        <w:t>Proizvođaču</w:t>
      </w:r>
      <w:r w:rsidRPr="00C56351">
        <w:rPr>
          <w:sz w:val="20"/>
          <w:lang w:val="bs-Latn-BA"/>
        </w:rPr>
        <w:t xml:space="preserve"> korištenje priključka u skladu sa novi tehničkim uslovima </w:t>
      </w:r>
      <w:r>
        <w:rPr>
          <w:sz w:val="20"/>
          <w:lang w:val="bs-Latn-BA"/>
        </w:rPr>
        <w:t xml:space="preserve">u roku od </w:t>
      </w:r>
      <w:r w:rsidRPr="009529C9">
        <w:rPr>
          <w:sz w:val="20"/>
          <w:lang w:val="bs-Latn-BA"/>
        </w:rPr>
        <w:t>deset dana od</w:t>
      </w:r>
      <w:r w:rsidR="00580822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 w:rsidRPr="00BC6971">
        <w:rPr>
          <w:sz w:val="20"/>
          <w:lang w:val="bs-Latn-BA"/>
        </w:rPr>
        <w:t>Ugovora</w:t>
      </w:r>
      <w:r w:rsidRPr="009529C9">
        <w:rPr>
          <w:sz w:val="20"/>
          <w:lang w:val="bs-Latn-BA"/>
        </w:rPr>
        <w:t>.</w:t>
      </w:r>
    </w:p>
    <w:p w14:paraId="35F5E9FA" w14:textId="77777777" w:rsidR="009A6C29" w:rsidRPr="001332F8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1332F8">
        <w:rPr>
          <w:sz w:val="20"/>
          <w:lang w:val="bs-Latn-BA"/>
        </w:rPr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Proizvođača.</w:t>
      </w:r>
    </w:p>
    <w:p w14:paraId="361DEC72" w14:textId="77777777" w:rsidR="009A6C29" w:rsidRPr="001332F8" w:rsidRDefault="009A6C29" w:rsidP="009A6C29">
      <w:pPr>
        <w:pStyle w:val="BodyText2"/>
        <w:spacing w:after="120"/>
        <w:rPr>
          <w:lang w:val="bs-Latn-BA"/>
        </w:rPr>
      </w:pPr>
      <w:r w:rsidRPr="001332F8">
        <w:rPr>
          <w:lang w:val="bs-Latn-BA"/>
        </w:rPr>
        <w:t xml:space="preserve">Ugovorne strane su saglasne da se u slučaju nastanka okolnosti navedenih u prethodnom stavu ovog člana ili drugih opravdanih okolnosti koje sprječavaju ODS da izvrši obaveze iz ovog Ugovora u roku iz  stava 1) ovog člana (npr. postupak javne nabavke i sl.) izradi aneks na ovaj Ugovor, kojim će se utvrditi novi rokovi ili novi tehnički uslovi priključenja sa novim rokovima ili </w:t>
      </w:r>
      <w:r w:rsidRPr="00B1529E">
        <w:rPr>
          <w:lang w:val="bs-Latn-BA"/>
        </w:rPr>
        <w:t>raskine o</w:t>
      </w:r>
      <w:r w:rsidRPr="001332F8">
        <w:rPr>
          <w:lang w:val="bs-Latn-BA"/>
        </w:rPr>
        <w:t>vaj Ugovor.</w:t>
      </w:r>
    </w:p>
    <w:p w14:paraId="350495F9" w14:textId="77777777" w:rsidR="009A6C29" w:rsidRPr="001332F8" w:rsidRDefault="009A6C29" w:rsidP="009A6C29">
      <w:pPr>
        <w:pStyle w:val="BodyText2"/>
        <w:spacing w:after="120"/>
        <w:rPr>
          <w:b/>
          <w:lang w:val="bs-Latn-BA"/>
        </w:rPr>
      </w:pPr>
    </w:p>
    <w:p w14:paraId="0BFA5304" w14:textId="77777777" w:rsidR="009A6C29" w:rsidRPr="001332F8" w:rsidRDefault="009A6C29" w:rsidP="009A6C29">
      <w:pPr>
        <w:pStyle w:val="BodyText2"/>
        <w:spacing w:after="120"/>
        <w:rPr>
          <w:b/>
          <w:lang w:val="bs-Latn-BA"/>
        </w:rPr>
      </w:pPr>
      <w:r w:rsidRPr="001332F8">
        <w:rPr>
          <w:b/>
          <w:lang w:val="bs-Latn-BA"/>
        </w:rPr>
        <w:t>VI VIŠA SILA</w:t>
      </w:r>
    </w:p>
    <w:p w14:paraId="1D4F86F7" w14:textId="77777777" w:rsidR="009A6C29" w:rsidRPr="001332F8" w:rsidRDefault="009A6C29" w:rsidP="009A6C29">
      <w:pPr>
        <w:pStyle w:val="BodyText2"/>
        <w:spacing w:after="120"/>
        <w:jc w:val="center"/>
        <w:rPr>
          <w:b/>
          <w:lang w:val="bs-Latn-BA"/>
        </w:rPr>
      </w:pPr>
      <w:r w:rsidRPr="001332F8">
        <w:rPr>
          <w:b/>
          <w:lang w:val="bs-Latn-BA"/>
        </w:rPr>
        <w:t>Član</w:t>
      </w:r>
      <w:r>
        <w:rPr>
          <w:b/>
          <w:lang w:val="bs-Latn-BA"/>
        </w:rPr>
        <w:t>6</w:t>
      </w:r>
      <w:r w:rsidRPr="001332F8">
        <w:rPr>
          <w:b/>
          <w:lang w:val="bs-Latn-BA"/>
        </w:rPr>
        <w:t>.</w:t>
      </w:r>
    </w:p>
    <w:p w14:paraId="0EF9624A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Ni jedna strana nije odgovorna za neispunjenje ugovorenih obaveza ukoliko je izvršenje tih obaveza spriječeno višom silom.</w:t>
      </w:r>
    </w:p>
    <w:p w14:paraId="103C58F9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762E02C0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Pod događajima i okolnostima iz prethodnog stava smatraće se naročito: rat, poplava, požar, generalni štrajk i slični događaji.</w:t>
      </w:r>
    </w:p>
    <w:p w14:paraId="5E2C65BA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684772A6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Ugovorna strana koja se poziva na višu silu će nastaviti sa izvršavanjem svojih obaveza iz Ugovora sve dok je to u razumnoj mjeri izvodivo, ukoliko nije, pisanim putem, drugačije naloženo od druge ugovorne strane.</w:t>
      </w:r>
    </w:p>
    <w:p w14:paraId="18064198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lastRenderedPageBreak/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430F1E4A" w14:textId="77777777" w:rsidR="009A6C29" w:rsidRPr="004848C3" w:rsidRDefault="009A6C29" w:rsidP="009A6C29">
      <w:pPr>
        <w:spacing w:after="120"/>
        <w:jc w:val="both"/>
        <w:rPr>
          <w:sz w:val="20"/>
          <w:lang w:val="hr-HR"/>
        </w:rPr>
      </w:pPr>
    </w:p>
    <w:p w14:paraId="3609CDF5" w14:textId="77777777" w:rsidR="009A6C29" w:rsidRPr="004848C3" w:rsidRDefault="009A6C29" w:rsidP="009A6C29">
      <w:pPr>
        <w:numPr>
          <w:ilvl w:val="0"/>
          <w:numId w:val="10"/>
        </w:num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 xml:space="preserve">preduzela sve potrebne mjere predostrožnosti i potrebnu pažnju, kako bi izvršila svoje obaveze u rokovima i pod uslovima iz ovog Ugovora i </w:t>
      </w:r>
    </w:p>
    <w:p w14:paraId="312EF803" w14:textId="77777777" w:rsidR="009A6C29" w:rsidRPr="004848C3" w:rsidRDefault="009A6C29" w:rsidP="009A6C29">
      <w:pPr>
        <w:numPr>
          <w:ilvl w:val="0"/>
          <w:numId w:val="10"/>
        </w:numPr>
        <w:spacing w:after="120"/>
        <w:jc w:val="both"/>
        <w:rPr>
          <w:sz w:val="20"/>
          <w:lang w:val="hr-HR"/>
        </w:rPr>
      </w:pPr>
      <w:r w:rsidRPr="004848C3">
        <w:rPr>
          <w:sz w:val="20"/>
          <w:lang w:val="hr-HR"/>
        </w:rPr>
        <w:t>b) obavijestila drugu ugovornu stranu o nastupanju više sile na način definisan u stavu 4) ovog člana Ugovora i preduzetim mjerama na otklanjanju štetnih posljedica dejstva više sile.</w:t>
      </w:r>
    </w:p>
    <w:p w14:paraId="71ED53EB" w14:textId="77777777" w:rsidR="009A6C29" w:rsidRDefault="009A6C29" w:rsidP="009A6C29">
      <w:pPr>
        <w:pStyle w:val="Heading5"/>
        <w:tabs>
          <w:tab w:val="left" w:pos="5954"/>
        </w:tabs>
        <w:spacing w:after="120"/>
        <w:rPr>
          <w:b w:val="0"/>
          <w:sz w:val="20"/>
          <w:lang w:val="bs-Latn-BA"/>
        </w:rPr>
      </w:pPr>
    </w:p>
    <w:p w14:paraId="38B94D7E" w14:textId="77777777" w:rsidR="009A6C29" w:rsidRPr="00F81D92" w:rsidRDefault="009A6C29" w:rsidP="009A6C29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rFonts w:ascii="Times New (W1)" w:hAnsi="Times New (W1)"/>
          <w:sz w:val="20"/>
          <w:lang w:val="bs-Latn-BA"/>
        </w:rPr>
        <w:t>VII OSTALE ODREDBE</w:t>
      </w:r>
    </w:p>
    <w:p w14:paraId="37DE9CA3" w14:textId="77777777" w:rsidR="009A6C29" w:rsidRPr="00F81D92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>
        <w:rPr>
          <w:b/>
          <w:sz w:val="20"/>
          <w:lang w:val="bs-Latn-BA"/>
        </w:rPr>
        <w:t xml:space="preserve"> 7</w:t>
      </w:r>
      <w:r w:rsidRPr="00F81D92">
        <w:rPr>
          <w:b/>
          <w:sz w:val="20"/>
          <w:lang w:val="bs-Latn-BA"/>
        </w:rPr>
        <w:t>.</w:t>
      </w:r>
    </w:p>
    <w:p w14:paraId="722BE617" w14:textId="77777777" w:rsidR="009A6C29" w:rsidRPr="00F81D92" w:rsidRDefault="009A6C29" w:rsidP="009A6C29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F81D92">
        <w:rPr>
          <w:sz w:val="20"/>
          <w:lang w:val="bs-Latn-BA"/>
        </w:rPr>
        <w:t>ODS je obavezan izvesti radove na priključenju u skladu sa uslovima iz izdate Elektroenergetske saglasnosti, tehničkim propisima i standardima, kao i tehničkim preporukama u elektrodistributivnoj djelatnosti JP Elektroprivreda BiH d.d.-Sarajevo.</w:t>
      </w:r>
    </w:p>
    <w:p w14:paraId="1926E822" w14:textId="77777777" w:rsidR="009A6C29" w:rsidRPr="00F81D92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>
        <w:rPr>
          <w:b/>
          <w:sz w:val="20"/>
          <w:lang w:val="bs-Latn-BA"/>
        </w:rPr>
        <w:t xml:space="preserve"> 8</w:t>
      </w:r>
      <w:r w:rsidRPr="00F81D92">
        <w:rPr>
          <w:b/>
          <w:sz w:val="20"/>
          <w:lang w:val="bs-Latn-BA"/>
        </w:rPr>
        <w:t xml:space="preserve">.  </w:t>
      </w:r>
    </w:p>
    <w:p w14:paraId="04A429DC" w14:textId="77777777" w:rsidR="009A6C29" w:rsidRPr="00F81D92" w:rsidRDefault="009A6C29" w:rsidP="009A6C29">
      <w:pPr>
        <w:tabs>
          <w:tab w:val="left" w:pos="5954"/>
        </w:tabs>
        <w:spacing w:after="60"/>
        <w:jc w:val="both"/>
        <w:rPr>
          <w:sz w:val="20"/>
          <w:lang w:val="bs-Latn-BA"/>
        </w:rPr>
      </w:pPr>
      <w:r w:rsidRPr="00F81D92">
        <w:rPr>
          <w:sz w:val="20"/>
          <w:lang w:val="bs-Latn-BA"/>
        </w:rPr>
        <w:t>U skladu sa Opštim uslovima za isporuku električne energije, novoizgrađeni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>i/ili izmješteni elektrodistributivni objekti potrebni za priključenje na distributivnu mrežu objekta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>Proizvođača, uključivo i brojilo električne energije, će biti knjiženi u stalna sredstva ODS-a.</w:t>
      </w:r>
    </w:p>
    <w:p w14:paraId="28E697AB" w14:textId="77777777" w:rsidR="009A6C29" w:rsidRPr="00F81D92" w:rsidRDefault="009A6C29" w:rsidP="009A6C29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F81D92">
        <w:rPr>
          <w:lang w:val="bs-Latn-BA"/>
        </w:rPr>
        <w:t>ODS preuzima sve obaveze eksploatacije, upravljanja i održavanja stalnih sredstava iz stava 1) ovog člana u skladu sa tehničkim i drugim propisima iz ove oblasti.</w:t>
      </w:r>
    </w:p>
    <w:p w14:paraId="31553E2F" w14:textId="77777777" w:rsidR="009A6C29" w:rsidRPr="00F81D92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</w:t>
      </w:r>
      <w:r>
        <w:rPr>
          <w:b/>
          <w:sz w:val="20"/>
          <w:lang w:val="bs-Latn-BA"/>
        </w:rPr>
        <w:t xml:space="preserve"> 9</w:t>
      </w:r>
      <w:r w:rsidRPr="00F81D92">
        <w:rPr>
          <w:b/>
          <w:sz w:val="20"/>
          <w:lang w:val="bs-Latn-BA"/>
        </w:rPr>
        <w:t xml:space="preserve">. </w:t>
      </w:r>
    </w:p>
    <w:p w14:paraId="2E3F5A5B" w14:textId="77777777" w:rsidR="009A6C29" w:rsidRPr="00D61CB8" w:rsidRDefault="009A6C29" w:rsidP="009A6C2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D61CB8">
        <w:rPr>
          <w:bCs/>
          <w:i/>
          <w:iCs/>
          <w:sz w:val="20"/>
          <w:lang w:val="bs-Latn-BA"/>
        </w:rPr>
        <w:t>Varijanta a)</w:t>
      </w:r>
      <w:r w:rsidRPr="00D61CB8">
        <w:rPr>
          <w:i/>
          <w:sz w:val="20"/>
          <w:lang w:val="bs-Latn-BA"/>
        </w:rPr>
        <w:t>- za priključenje na NN mrežu i mikroproizvođača</w:t>
      </w:r>
    </w:p>
    <w:p w14:paraId="6F84D130" w14:textId="77777777" w:rsidR="00D61CB8" w:rsidRPr="00D61CB8" w:rsidRDefault="00D61CB8" w:rsidP="00D61CB8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55A0550" w14:textId="77777777" w:rsidR="00D61CB8" w:rsidRPr="00D61CB8" w:rsidRDefault="00D61CB8" w:rsidP="00D61CB8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D61CB8">
        <w:rPr>
          <w:sz w:val="20"/>
          <w:lang w:val="bs-Latn-BA"/>
        </w:rPr>
        <w:t xml:space="preserve">Ugovorne strane su saglasne da se nakon izgradnje priključka i  realizacije obaveza iz člana 5. stav 2) ovog Ugovora sačini i obostrano potpiše zapisnik o uspostavi novog mjernog mjesta čime se potvrđuje da je proizvodni objekat priključen na distributivnu mrežu. </w:t>
      </w:r>
    </w:p>
    <w:p w14:paraId="6D907A28" w14:textId="77777777" w:rsidR="009A6C29" w:rsidRPr="00D61CB8" w:rsidRDefault="009A6C29" w:rsidP="009A6C29">
      <w:pPr>
        <w:pStyle w:val="BodyText"/>
        <w:tabs>
          <w:tab w:val="left" w:pos="5954"/>
        </w:tabs>
        <w:spacing w:after="60"/>
        <w:rPr>
          <w:bCs/>
          <w:i/>
          <w:iCs/>
          <w:sz w:val="20"/>
          <w:lang w:val="bs-Latn-BA"/>
        </w:rPr>
      </w:pPr>
    </w:p>
    <w:p w14:paraId="5AAB4412" w14:textId="77777777" w:rsidR="009A6C29" w:rsidRPr="00D61CB8" w:rsidRDefault="009A6C29" w:rsidP="009A6C29">
      <w:pPr>
        <w:pStyle w:val="BodyText"/>
        <w:tabs>
          <w:tab w:val="left" w:pos="5954"/>
        </w:tabs>
        <w:spacing w:after="60"/>
        <w:rPr>
          <w:i/>
          <w:sz w:val="20"/>
          <w:lang w:val="bs-Latn-BA"/>
        </w:rPr>
      </w:pPr>
      <w:r w:rsidRPr="00D61CB8">
        <w:rPr>
          <w:bCs/>
          <w:i/>
          <w:iCs/>
          <w:sz w:val="20"/>
          <w:lang w:val="bs-Latn-BA"/>
        </w:rPr>
        <w:t>Varijanta b)</w:t>
      </w:r>
      <w:r w:rsidRPr="00D61CB8">
        <w:rPr>
          <w:i/>
          <w:sz w:val="20"/>
          <w:lang w:val="bs-Latn-BA"/>
        </w:rPr>
        <w:t>- za povećanje priključne snage</w:t>
      </w:r>
    </w:p>
    <w:p w14:paraId="4F9D0EF8" w14:textId="77777777" w:rsidR="00D61CB8" w:rsidRPr="00F22507" w:rsidRDefault="00D61CB8" w:rsidP="00D61CB8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57541A88" w14:textId="587192F1" w:rsidR="00D61CB8" w:rsidRPr="00F22507" w:rsidRDefault="00D61CB8" w:rsidP="00D61CB8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F22507">
        <w:rPr>
          <w:sz w:val="20"/>
          <w:lang w:val="bs-Latn-BA"/>
        </w:rPr>
        <w:t xml:space="preserve">Ugovorne strane su saglasne da se nakon prilagođavanja priključka na novu priključnu snagu i  realizacije obaveza iz člana 5. stav 2) ovog Ugovora sačini i obostrano potpiše zapisnik o izmjenama podataka o mjernom mjestu čime se potvrđuje da je </w:t>
      </w:r>
      <w:r w:rsidR="00FB49B8">
        <w:rPr>
          <w:sz w:val="20"/>
          <w:lang w:val="bs-Latn-BA"/>
        </w:rPr>
        <w:t xml:space="preserve">okončano </w:t>
      </w:r>
      <w:r w:rsidR="00FB49B8" w:rsidRPr="00FB49B8">
        <w:rPr>
          <w:sz w:val="20"/>
          <w:lang w:val="bs-Latn-BA"/>
        </w:rPr>
        <w:t>prilagođavanj</w:t>
      </w:r>
      <w:r w:rsidR="00FB49B8">
        <w:rPr>
          <w:sz w:val="20"/>
          <w:lang w:val="bs-Latn-BA"/>
        </w:rPr>
        <w:t>e</w:t>
      </w:r>
      <w:r w:rsidR="00FB49B8" w:rsidRPr="00FB49B8">
        <w:rPr>
          <w:sz w:val="20"/>
          <w:lang w:val="bs-Latn-BA"/>
        </w:rPr>
        <w:t xml:space="preserve"> priključka na novu priključnu snagu</w:t>
      </w:r>
      <w:r w:rsidRPr="00F22507">
        <w:rPr>
          <w:sz w:val="20"/>
          <w:lang w:val="bs-Latn-BA"/>
        </w:rPr>
        <w:t xml:space="preserve">.  </w:t>
      </w:r>
    </w:p>
    <w:p w14:paraId="6D73F6E3" w14:textId="77777777" w:rsidR="009A6C29" w:rsidRPr="00F81D92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F81D92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0</w:t>
      </w:r>
      <w:r w:rsidRPr="00F81D92">
        <w:rPr>
          <w:b/>
          <w:sz w:val="20"/>
          <w:lang w:val="bs-Latn-BA"/>
        </w:rPr>
        <w:t>.</w:t>
      </w:r>
    </w:p>
    <w:p w14:paraId="14D35EC6" w14:textId="77777777" w:rsidR="009A6C29" w:rsidRPr="00F81D92" w:rsidRDefault="009A6C29" w:rsidP="009A6C29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F81D92">
        <w:rPr>
          <w:sz w:val="20"/>
          <w:lang w:val="bs-Latn-BA"/>
        </w:rPr>
        <w:t>Ugovorne strane su saglasne da međusobne obaveze koje nisu regulisane ovim Ugovorom rješavaju u skladu sa Zakonom o električnoj energiji u Federaciji BiH, Opštim uslovima za isporuku električne energije,</w:t>
      </w:r>
      <w:r w:rsidR="00580822">
        <w:rPr>
          <w:sz w:val="20"/>
          <w:lang w:val="bs-Latn-BA"/>
        </w:rPr>
        <w:t xml:space="preserve"> </w:t>
      </w:r>
      <w:r w:rsidRPr="00F81D92">
        <w:rPr>
          <w:sz w:val="20"/>
          <w:lang w:val="bs-Latn-BA"/>
        </w:rPr>
        <w:t xml:space="preserve">te Pravilnikom o metodologiji za izračunavanje naknada za priključenje i definisanje rokova i uslova za priključak na distributivnu mrežu, Pravilnikom o mjernom mjestu i drugim opštim aktima JP Elektroprivreda BiH d.d. - Sarajevo. </w:t>
      </w:r>
    </w:p>
    <w:p w14:paraId="0BE79299" w14:textId="77777777" w:rsidR="009A6C29" w:rsidRPr="00D5045B" w:rsidRDefault="009A6C29" w:rsidP="009A6C29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5045B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1</w:t>
      </w:r>
      <w:r w:rsidRPr="00D5045B">
        <w:rPr>
          <w:b/>
          <w:sz w:val="20"/>
          <w:lang w:val="bs-Latn-BA"/>
        </w:rPr>
        <w:t>.</w:t>
      </w:r>
    </w:p>
    <w:p w14:paraId="4DEFA1B1" w14:textId="77777777" w:rsidR="009A6C29" w:rsidRPr="009A317D" w:rsidRDefault="009A6C29" w:rsidP="009A6C29">
      <w:pPr>
        <w:jc w:val="both"/>
        <w:rPr>
          <w:sz w:val="20"/>
          <w:lang w:val="bs-Latn-BA"/>
        </w:rPr>
      </w:pPr>
      <w:r w:rsidRPr="00D34CE5">
        <w:rPr>
          <w:sz w:val="20"/>
          <w:lang w:val="bs-Latn-BA"/>
        </w:rPr>
        <w:t>Ugovorne strane su saglasne da će u slučaju prouzrokovanja štete, u toku realizacije ovog Ugovora, drugoj ugovornoj strani istu nadoknaditi.</w:t>
      </w:r>
    </w:p>
    <w:p w14:paraId="7D1AE049" w14:textId="77777777" w:rsidR="009A6C29" w:rsidRPr="009A317D" w:rsidRDefault="009A6C29" w:rsidP="009A6C29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2</w:t>
      </w:r>
      <w:r w:rsidRPr="009A317D">
        <w:rPr>
          <w:b/>
          <w:sz w:val="20"/>
          <w:lang w:val="bs-Latn-BA"/>
        </w:rPr>
        <w:t>.</w:t>
      </w:r>
    </w:p>
    <w:p w14:paraId="0B1B3A52" w14:textId="77777777" w:rsidR="009A6C29" w:rsidRPr="007270CA" w:rsidRDefault="009A6C29" w:rsidP="009A6C2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Ovaj Ugovor može prestati:</w:t>
      </w:r>
    </w:p>
    <w:p w14:paraId="2E99218C" w14:textId="77777777" w:rsidR="009A6C29" w:rsidRPr="003C05BB" w:rsidRDefault="009A6C29" w:rsidP="009A6C29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sporazumnim raskidom,</w:t>
      </w:r>
    </w:p>
    <w:p w14:paraId="43A8D5D2" w14:textId="77777777" w:rsidR="009A6C29" w:rsidRPr="003C05BB" w:rsidRDefault="009A6C29" w:rsidP="009A6C29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jednostranim raskidom, na način propisan zakonom i ovim Ugovorom i</w:t>
      </w:r>
    </w:p>
    <w:p w14:paraId="3F1FAA96" w14:textId="77777777" w:rsidR="009A6C29" w:rsidRPr="003C05BB" w:rsidRDefault="009A6C29" w:rsidP="009A6C29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nastupom drugih okolnosti za prestanak ugovora u skladu sa važećim zakonima.</w:t>
      </w:r>
    </w:p>
    <w:p w14:paraId="3CE01967" w14:textId="77777777" w:rsidR="009A6C29" w:rsidRPr="007270CA" w:rsidRDefault="009A6C29" w:rsidP="009A6C2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7C3B673F" w14:textId="77777777" w:rsidR="009A6C29" w:rsidRPr="007270CA" w:rsidRDefault="009A6C29" w:rsidP="009A6C2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Ovaj Ugovor može biti raskinut iz sljedećih razloga:</w:t>
      </w:r>
    </w:p>
    <w:p w14:paraId="0DF4CC22" w14:textId="77777777" w:rsidR="009A6C29" w:rsidRPr="003C05BB" w:rsidRDefault="009A6C29" w:rsidP="009A6C2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 xml:space="preserve">na osnovu sporazuma ugovornih strana, </w:t>
      </w:r>
    </w:p>
    <w:p w14:paraId="0347EBBA" w14:textId="77777777" w:rsidR="009A6C29" w:rsidRPr="003C05BB" w:rsidRDefault="009A6C29" w:rsidP="009A6C2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jednostranim raskidom jedne od ugovornih strana u slučaju da druga ugovorna strana ne ispunjava obaveze iz Ugovora u utvrđenim rokovima i na utvrđeni način,</w:t>
      </w:r>
    </w:p>
    <w:p w14:paraId="792AFAF6" w14:textId="77777777" w:rsidR="009A6C29" w:rsidRPr="003C05BB" w:rsidRDefault="009A6C29" w:rsidP="009A6C2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>ako poslije zaključenja ugovora nastupe okolnosti koje otežavaju ispunjenje obaveza jedne od ugovornih strana,</w:t>
      </w:r>
    </w:p>
    <w:p w14:paraId="00EA98A6" w14:textId="77777777" w:rsidR="009A6C29" w:rsidRPr="003C05BB" w:rsidRDefault="009A6C29" w:rsidP="009A6C2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3C05BB">
        <w:rPr>
          <w:rFonts w:eastAsia="TimesNewRoman"/>
          <w:sz w:val="20"/>
          <w:lang w:val="bs-Latn-BA"/>
        </w:rPr>
        <w:t xml:space="preserve">drugih razloga u skladu sa važećim zakonima. </w:t>
      </w:r>
    </w:p>
    <w:p w14:paraId="42EEC44A" w14:textId="77777777" w:rsidR="009A6C29" w:rsidRPr="007270CA" w:rsidRDefault="009A6C29" w:rsidP="009A6C2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lastRenderedPageBreak/>
        <w:t xml:space="preserve">Pravo na raskid ugovora zadržavaju obje ugovorne strane u slučaju da jedna od ugovornih strana ne ispunjava svoje ugovorne obaveze. </w:t>
      </w:r>
    </w:p>
    <w:p w14:paraId="5CED1643" w14:textId="77777777" w:rsidR="009A6C29" w:rsidRPr="007270CA" w:rsidRDefault="009A6C29" w:rsidP="009A6C29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0E7BE34E" w14:textId="77777777" w:rsidR="009A6C29" w:rsidRPr="007270CA" w:rsidRDefault="009A6C29" w:rsidP="009A6C29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Ugovorna strana koja pokreće postupak za raskid ugovora iz razloga navedenog u stavu 2) tačka b) ovog člana Ugovora, obavezna je prije podnošenja zahtjeva za raskid ugovora dostaviti pisanu opomenu drugoj ugovornoj strani o neizvršavanju obaveza sa dodatnim rokom za ispunjenje tih obaveza.</w:t>
      </w:r>
    </w:p>
    <w:p w14:paraId="41CBEE71" w14:textId="77777777" w:rsidR="009A6C29" w:rsidRPr="007270CA" w:rsidRDefault="009A6C29" w:rsidP="009A6C29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Dodatni rok iz prethodnog stava ovog člana Ugovora ne može biti duži od 30 dana.</w:t>
      </w:r>
    </w:p>
    <w:p w14:paraId="47874D5A" w14:textId="77777777" w:rsidR="009A6C29" w:rsidRPr="007270CA" w:rsidRDefault="009A6C29" w:rsidP="009A6C29">
      <w:pPr>
        <w:autoSpaceDE w:val="0"/>
        <w:autoSpaceDN w:val="0"/>
        <w:adjustRightInd w:val="0"/>
        <w:spacing w:after="120"/>
        <w:jc w:val="both"/>
        <w:rPr>
          <w:rFonts w:eastAsia="TimesNewRoman"/>
          <w:sz w:val="20"/>
          <w:lang w:val="bs-Latn-BA"/>
        </w:rPr>
      </w:pPr>
      <w:r w:rsidRPr="007270CA">
        <w:rPr>
          <w:rFonts w:eastAsia="TimesNewRoman"/>
          <w:sz w:val="20"/>
          <w:lang w:val="bs-Latn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2CAF498B" w14:textId="77777777" w:rsidR="009A6C29" w:rsidRPr="009A317D" w:rsidRDefault="009A6C29" w:rsidP="009A6C29">
      <w:pPr>
        <w:pStyle w:val="BodyText"/>
        <w:tabs>
          <w:tab w:val="left" w:pos="5954"/>
        </w:tabs>
        <w:spacing w:before="240"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3</w:t>
      </w:r>
      <w:r w:rsidRPr="009A317D">
        <w:rPr>
          <w:b/>
          <w:sz w:val="20"/>
          <w:lang w:val="bs-Latn-BA"/>
        </w:rPr>
        <w:t>.</w:t>
      </w:r>
    </w:p>
    <w:p w14:paraId="5BA516C9" w14:textId="77777777" w:rsidR="009A6C29" w:rsidRPr="009A317D" w:rsidRDefault="009A6C29" w:rsidP="009A6C29">
      <w:pPr>
        <w:pStyle w:val="BodyText"/>
        <w:tabs>
          <w:tab w:val="left" w:pos="5954"/>
        </w:tabs>
        <w:spacing w:before="120" w:after="60"/>
        <w:rPr>
          <w:bCs/>
          <w:sz w:val="20"/>
          <w:lang w:val="bs-Latn-BA"/>
        </w:rPr>
      </w:pPr>
      <w:r w:rsidRPr="009A317D">
        <w:rPr>
          <w:bCs/>
          <w:sz w:val="20"/>
          <w:lang w:val="bs-Latn-BA"/>
        </w:rPr>
        <w:t>Raskidom ovog Ugovora ugovorne strane su oslobođene svojih obaveza, izuzev obaveze na naknadu eventualne štete.</w:t>
      </w:r>
    </w:p>
    <w:p w14:paraId="67680D2F" w14:textId="77777777" w:rsidR="009A6C29" w:rsidRPr="009A317D" w:rsidRDefault="009A6C29" w:rsidP="009A6C29">
      <w:pPr>
        <w:pStyle w:val="BodyText"/>
        <w:tabs>
          <w:tab w:val="left" w:pos="5954"/>
        </w:tabs>
        <w:spacing w:before="240" w:after="60"/>
        <w:rPr>
          <w:bCs/>
          <w:sz w:val="20"/>
          <w:lang w:val="bs-Latn-BA"/>
        </w:rPr>
      </w:pPr>
      <w:r w:rsidRPr="009A317D">
        <w:rPr>
          <w:bCs/>
          <w:sz w:val="20"/>
          <w:lang w:val="bs-Latn-BA"/>
        </w:rPr>
        <w:t xml:space="preserve">U slučaju raskida ovog Ugovora, ODS je obavezan izvršiti povrat uplaćenog iznosa po ovom Ugovoru, u roku od 30 dana od dana raskida Ugovora, bez obračuna kamata. </w:t>
      </w:r>
    </w:p>
    <w:p w14:paraId="1DCEC10F" w14:textId="77777777" w:rsidR="00A902E5" w:rsidRDefault="00A902E5" w:rsidP="00A902E5">
      <w:pPr>
        <w:pStyle w:val="BodyText"/>
        <w:tabs>
          <w:tab w:val="left" w:pos="5954"/>
        </w:tabs>
        <w:rPr>
          <w:bCs/>
          <w:sz w:val="20"/>
          <w:lang w:val="bs-Latn-BA"/>
        </w:rPr>
      </w:pPr>
      <w:r>
        <w:rPr>
          <w:bCs/>
          <w:sz w:val="20"/>
          <w:lang w:val="bs-Latn-BA"/>
        </w:rPr>
        <w:t>ODS će zadržati dio uplaćenog iznosa na ime troškova nastalih realizacijom obaveza iz ovog Ugovoru do dana raskida Ugovora.</w:t>
      </w:r>
    </w:p>
    <w:p w14:paraId="1FD10F07" w14:textId="77777777" w:rsidR="009A6C29" w:rsidRPr="009A317D" w:rsidRDefault="009A6C29" w:rsidP="009A6C29">
      <w:pPr>
        <w:pStyle w:val="BodyText"/>
        <w:tabs>
          <w:tab w:val="left" w:pos="5954"/>
        </w:tabs>
        <w:spacing w:before="240" w:after="120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 xml:space="preserve">VIII  ZAVRŠNE ODREDBE </w:t>
      </w:r>
    </w:p>
    <w:p w14:paraId="323A4A53" w14:textId="77777777" w:rsidR="009A6C29" w:rsidRPr="009A317D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4</w:t>
      </w:r>
      <w:r w:rsidRPr="009A317D">
        <w:rPr>
          <w:b/>
          <w:sz w:val="20"/>
          <w:lang w:val="bs-Latn-BA"/>
        </w:rPr>
        <w:t>.</w:t>
      </w:r>
    </w:p>
    <w:p w14:paraId="01421046" w14:textId="77777777" w:rsidR="009A6C29" w:rsidRPr="00CA60BB" w:rsidRDefault="009A6C29" w:rsidP="009A6C29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>U slučaju potrebe za povećanjem</w:t>
      </w:r>
      <w:r>
        <w:rPr>
          <w:sz w:val="20"/>
          <w:lang w:val="bs-Latn-BA"/>
        </w:rPr>
        <w:t xml:space="preserve"> ili smanjenjem </w:t>
      </w:r>
      <w:r w:rsidRPr="00E42A29">
        <w:rPr>
          <w:sz w:val="20"/>
          <w:lang w:val="bs-Latn-BA"/>
        </w:rPr>
        <w:t xml:space="preserve">priključne snage, </w:t>
      </w:r>
      <w:r w:rsidRPr="00CD4E28">
        <w:rPr>
          <w:sz w:val="20"/>
          <w:lang w:val="bs-Latn-BA"/>
        </w:rPr>
        <w:t xml:space="preserve">Proizvođač </w:t>
      </w:r>
      <w:r w:rsidRPr="00E42A29">
        <w:rPr>
          <w:sz w:val="20"/>
          <w:lang w:val="bs-Latn-BA"/>
        </w:rPr>
        <w:t xml:space="preserve">ima obavezu da </w:t>
      </w:r>
      <w:r>
        <w:rPr>
          <w:sz w:val="20"/>
          <w:lang w:val="bs-Latn-BA"/>
        </w:rPr>
        <w:t>podnese zahtjev za izdavanje nove e</w:t>
      </w:r>
      <w:r w:rsidRPr="00E42A29">
        <w:rPr>
          <w:sz w:val="20"/>
          <w:lang w:val="bs-Latn-BA"/>
        </w:rPr>
        <w:t xml:space="preserve">lektroenergetske saglasnosti i zaključi </w:t>
      </w:r>
      <w:r w:rsidRPr="00B73307">
        <w:rPr>
          <w:sz w:val="20"/>
          <w:lang w:val="bs-Latn-BA"/>
        </w:rPr>
        <w:t>ugovore, u skladu s Opštim uslovima za isporuku električne energije.</w:t>
      </w:r>
    </w:p>
    <w:p w14:paraId="5E76F0CB" w14:textId="77777777" w:rsidR="009A6C29" w:rsidRPr="009A317D" w:rsidRDefault="009A6C29" w:rsidP="009A6C29">
      <w:pPr>
        <w:autoSpaceDE w:val="0"/>
        <w:autoSpaceDN w:val="0"/>
        <w:adjustRightInd w:val="0"/>
        <w:spacing w:after="120"/>
        <w:jc w:val="center"/>
        <w:rPr>
          <w:b/>
          <w:sz w:val="20"/>
          <w:lang w:val="bs-Latn-BA"/>
        </w:rPr>
      </w:pPr>
      <w:r w:rsidRPr="009A317D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5</w:t>
      </w:r>
      <w:r w:rsidRPr="009A317D">
        <w:rPr>
          <w:b/>
          <w:sz w:val="20"/>
          <w:lang w:val="bs-Latn-BA"/>
        </w:rPr>
        <w:t>.</w:t>
      </w:r>
    </w:p>
    <w:p w14:paraId="140091C3" w14:textId="77777777" w:rsidR="009A6C29" w:rsidRPr="00D34CE5" w:rsidRDefault="009A6C29" w:rsidP="009A6C29">
      <w:pPr>
        <w:pStyle w:val="BodyText2"/>
        <w:tabs>
          <w:tab w:val="left" w:pos="5954"/>
        </w:tabs>
        <w:spacing w:after="60"/>
        <w:rPr>
          <w:lang w:val="bs-Latn-BA"/>
        </w:rPr>
      </w:pPr>
      <w:r w:rsidRPr="00D34CE5">
        <w:rPr>
          <w:lang w:val="bs-Latn-BA"/>
        </w:rPr>
        <w:t>Sve eventualne sporove ugovorne strane će rješavati prvenstveno sporazumno u duhu dobrih poslovnih odnosa i uzajamnog povjerenja.</w:t>
      </w:r>
    </w:p>
    <w:p w14:paraId="74E4A800" w14:textId="77777777" w:rsidR="009A6C29" w:rsidRPr="00D34CE5" w:rsidRDefault="009A6C29" w:rsidP="009A6C29">
      <w:pPr>
        <w:pStyle w:val="BodyText2"/>
        <w:tabs>
          <w:tab w:val="left" w:pos="5954"/>
        </w:tabs>
        <w:spacing w:after="60"/>
        <w:rPr>
          <w:lang w:val="bs-Latn-BA"/>
        </w:rPr>
      </w:pPr>
    </w:p>
    <w:p w14:paraId="030DF0C1" w14:textId="77777777" w:rsidR="009A6C29" w:rsidRPr="00D34CE5" w:rsidRDefault="009A6C29" w:rsidP="009A6C29">
      <w:pPr>
        <w:pStyle w:val="BodyText2"/>
        <w:tabs>
          <w:tab w:val="left" w:pos="5954"/>
        </w:tabs>
        <w:spacing w:after="120"/>
        <w:rPr>
          <w:lang w:val="bs-Latn-BA"/>
        </w:rPr>
      </w:pPr>
      <w:r w:rsidRPr="00D34CE5">
        <w:rPr>
          <w:lang w:val="bs-Latn-BA"/>
        </w:rPr>
        <w:t xml:space="preserve">U slučaju spora koji se ne može riješiti sporazumno, ugovorne strane su saglasne da je za rješavanje istih stvarno nadležan sud u ................. </w:t>
      </w:r>
      <w:r w:rsidRPr="00D34CE5">
        <w:rPr>
          <w:i/>
          <w:lang w:val="bs-Latn-BA"/>
        </w:rPr>
        <w:t>(sjedište</w:t>
      </w:r>
      <w:r w:rsidR="00580822">
        <w:rPr>
          <w:i/>
          <w:lang w:val="bs-Latn-BA"/>
        </w:rPr>
        <w:t xml:space="preserve"> </w:t>
      </w:r>
      <w:r w:rsidRPr="00D34CE5">
        <w:rPr>
          <w:i/>
          <w:lang w:val="bs-Latn-BA"/>
        </w:rPr>
        <w:t>Podružnice).</w:t>
      </w:r>
    </w:p>
    <w:p w14:paraId="48D9CD31" w14:textId="77777777" w:rsidR="009A6C29" w:rsidRPr="00D34CE5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6</w:t>
      </w:r>
      <w:r w:rsidRPr="00D34CE5">
        <w:rPr>
          <w:b/>
          <w:sz w:val="20"/>
          <w:lang w:val="bs-Latn-BA"/>
        </w:rPr>
        <w:t>.</w:t>
      </w:r>
    </w:p>
    <w:p w14:paraId="66A1A9AB" w14:textId="77777777" w:rsidR="009A6C29" w:rsidRPr="00D34CE5" w:rsidRDefault="009A6C29" w:rsidP="005322F8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D34CE5">
        <w:rPr>
          <w:sz w:val="20"/>
          <w:lang w:val="bs-Latn-BA"/>
        </w:rPr>
        <w:t>Sve izmjene ovog Ugovora mogu se vršiti isključivo i samo uz pisanu saglasnost ugovornih strana</w:t>
      </w:r>
      <w:r w:rsidR="009C426F">
        <w:rPr>
          <w:sz w:val="20"/>
          <w:lang w:val="bs-Latn-BA"/>
        </w:rPr>
        <w:t xml:space="preserve"> zaključenjem aneksa na Ugovor</w:t>
      </w:r>
      <w:r w:rsidRPr="00D34CE5">
        <w:rPr>
          <w:sz w:val="20"/>
          <w:lang w:val="bs-Latn-BA"/>
        </w:rPr>
        <w:t>.</w:t>
      </w:r>
    </w:p>
    <w:p w14:paraId="62F6DFEF" w14:textId="77777777" w:rsidR="009A6C29" w:rsidRPr="00D34CE5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>Član 1</w:t>
      </w:r>
      <w:r>
        <w:rPr>
          <w:b/>
          <w:sz w:val="20"/>
          <w:lang w:val="bs-Latn-BA"/>
        </w:rPr>
        <w:t>7</w:t>
      </w:r>
      <w:r w:rsidRPr="00D34CE5">
        <w:rPr>
          <w:b/>
          <w:sz w:val="20"/>
          <w:lang w:val="bs-Latn-BA"/>
        </w:rPr>
        <w:t>.</w:t>
      </w:r>
    </w:p>
    <w:p w14:paraId="33F9B35C" w14:textId="77777777" w:rsidR="009A6C29" w:rsidRPr="00D34CE5" w:rsidRDefault="009A6C29" w:rsidP="009A6C29">
      <w:pPr>
        <w:tabs>
          <w:tab w:val="left" w:pos="5954"/>
        </w:tabs>
        <w:spacing w:after="120"/>
        <w:rPr>
          <w:sz w:val="20"/>
          <w:lang w:val="bs-Latn-BA"/>
        </w:rPr>
      </w:pPr>
      <w:r w:rsidRPr="00D34CE5">
        <w:rPr>
          <w:sz w:val="20"/>
          <w:lang w:val="bs-Latn-BA"/>
        </w:rPr>
        <w:t>Ovaj Ugovor stupa na snagu danom potpisivanja od strane ovlaštenih lica ugovornih strana.</w:t>
      </w:r>
    </w:p>
    <w:p w14:paraId="0D629A9B" w14:textId="77777777" w:rsidR="009A6C29" w:rsidRPr="00D34CE5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18</w:t>
      </w:r>
      <w:r w:rsidRPr="00D34CE5">
        <w:rPr>
          <w:b/>
          <w:sz w:val="20"/>
          <w:lang w:val="bs-Latn-BA"/>
        </w:rPr>
        <w:t>.</w:t>
      </w:r>
    </w:p>
    <w:p w14:paraId="1AD1D90B" w14:textId="77777777" w:rsidR="002F4D52" w:rsidRPr="00C94BF9" w:rsidRDefault="002F4D52" w:rsidP="002F4D52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C94BF9">
        <w:rPr>
          <w:i/>
          <w:sz w:val="20"/>
          <w:lang w:val="bs-Latn-BA"/>
        </w:rPr>
        <w:t>V</w:t>
      </w:r>
      <w:r>
        <w:rPr>
          <w:i/>
          <w:sz w:val="20"/>
          <w:lang w:val="bs-Latn-BA"/>
        </w:rPr>
        <w:t>arijanta a</w:t>
      </w:r>
      <w:r w:rsidRPr="00C94BF9">
        <w:rPr>
          <w:i/>
          <w:sz w:val="20"/>
          <w:lang w:val="bs-Latn-BA"/>
        </w:rPr>
        <w:t xml:space="preserve">) </w:t>
      </w:r>
      <w:r w:rsidRPr="00204157">
        <w:rPr>
          <w:i/>
          <w:sz w:val="20"/>
          <w:lang w:val="bs-Latn-BA"/>
        </w:rPr>
        <w:t>- za priključenje</w:t>
      </w:r>
    </w:p>
    <w:p w14:paraId="7F803F54" w14:textId="77777777" w:rsidR="009A6C29" w:rsidRDefault="009A6C29" w:rsidP="009A6C29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D34CE5">
        <w:rPr>
          <w:sz w:val="20"/>
          <w:lang w:val="bs-Latn-BA"/>
        </w:rPr>
        <w:t xml:space="preserve">Ovaj Ugovor važi do izvršenog priključenja objekta </w:t>
      </w:r>
      <w:r w:rsidRPr="007270CA">
        <w:rPr>
          <w:sz w:val="20"/>
          <w:lang w:val="bs-Latn-BA"/>
        </w:rPr>
        <w:t xml:space="preserve">iz člana 1. ovog Ugovora </w:t>
      </w:r>
      <w:r w:rsidRPr="00D34CE5">
        <w:rPr>
          <w:sz w:val="20"/>
          <w:lang w:val="bs-Latn-BA"/>
        </w:rPr>
        <w:t>na distributivnu mrežu.</w:t>
      </w:r>
    </w:p>
    <w:p w14:paraId="760A6C87" w14:textId="77777777" w:rsidR="002F4D52" w:rsidRPr="004A4611" w:rsidRDefault="002F4D52" w:rsidP="002F4D52">
      <w:pPr>
        <w:tabs>
          <w:tab w:val="left" w:pos="5954"/>
        </w:tabs>
        <w:spacing w:after="120"/>
        <w:jc w:val="both"/>
        <w:rPr>
          <w:i/>
          <w:sz w:val="20"/>
          <w:lang w:val="bs-Latn-BA"/>
        </w:rPr>
      </w:pPr>
      <w:r w:rsidRPr="004A4611">
        <w:rPr>
          <w:i/>
          <w:sz w:val="20"/>
          <w:lang w:val="bs-Latn-BA"/>
        </w:rPr>
        <w:t xml:space="preserve">Varijanta b) </w:t>
      </w:r>
      <w:r>
        <w:rPr>
          <w:i/>
          <w:sz w:val="20"/>
          <w:lang w:val="bs-Latn-BA"/>
        </w:rPr>
        <w:t>-</w:t>
      </w:r>
      <w:r w:rsidRPr="00204157">
        <w:rPr>
          <w:i/>
          <w:sz w:val="20"/>
          <w:lang w:val="bs-Latn-BA"/>
        </w:rPr>
        <w:t xml:space="preserve"> za povećanje priključne snage</w:t>
      </w:r>
    </w:p>
    <w:p w14:paraId="08F2705B" w14:textId="77777777" w:rsidR="002F4D52" w:rsidRDefault="002F4D52" w:rsidP="002F4D52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Ovaj Ugovor važi do izvršenog </w:t>
      </w:r>
      <w:r>
        <w:rPr>
          <w:sz w:val="20"/>
          <w:lang w:val="bs-Latn-BA"/>
        </w:rPr>
        <w:t xml:space="preserve">prilagođavanja priključka </w:t>
      </w:r>
      <w:r w:rsidRPr="00E42A29">
        <w:rPr>
          <w:sz w:val="20"/>
          <w:lang w:val="bs-Latn-BA"/>
        </w:rPr>
        <w:t xml:space="preserve">objekta </w:t>
      </w:r>
      <w:r>
        <w:rPr>
          <w:sz w:val="20"/>
          <w:lang w:val="bs-Latn-BA"/>
        </w:rPr>
        <w:t>iz</w:t>
      </w:r>
      <w:r w:rsidRPr="006B558C">
        <w:rPr>
          <w:sz w:val="20"/>
          <w:lang w:val="bs-Latn-BA"/>
        </w:rPr>
        <w:t xml:space="preserve"> člana 1. ovog Ugovora </w:t>
      </w:r>
      <w:r>
        <w:rPr>
          <w:sz w:val="20"/>
          <w:lang w:val="bs-Latn-BA"/>
        </w:rPr>
        <w:t>n</w:t>
      </w:r>
      <w:r w:rsidRPr="00CB6FC3">
        <w:rPr>
          <w:sz w:val="20"/>
          <w:lang w:val="bs-Latn-BA"/>
        </w:rPr>
        <w:t>a novu priključnu snagu</w:t>
      </w:r>
      <w:r>
        <w:rPr>
          <w:sz w:val="20"/>
          <w:lang w:val="bs-Latn-BA"/>
        </w:rPr>
        <w:t>.</w:t>
      </w:r>
    </w:p>
    <w:p w14:paraId="6FF38244" w14:textId="77777777" w:rsidR="009A6C29" w:rsidRPr="00D34CE5" w:rsidRDefault="009A6C29" w:rsidP="009A6C29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D34CE5">
        <w:rPr>
          <w:b/>
          <w:sz w:val="20"/>
          <w:lang w:val="bs-Latn-BA"/>
        </w:rPr>
        <w:t xml:space="preserve">Član </w:t>
      </w:r>
      <w:r>
        <w:rPr>
          <w:b/>
          <w:sz w:val="20"/>
          <w:lang w:val="bs-Latn-BA"/>
        </w:rPr>
        <w:t>19</w:t>
      </w:r>
      <w:r w:rsidRPr="00D34CE5">
        <w:rPr>
          <w:b/>
          <w:sz w:val="20"/>
          <w:lang w:val="bs-Latn-BA"/>
        </w:rPr>
        <w:t>.</w:t>
      </w:r>
    </w:p>
    <w:p w14:paraId="6BD95F10" w14:textId="77777777" w:rsidR="009A6C29" w:rsidRPr="00D34CE5" w:rsidRDefault="009A6C29" w:rsidP="009A6C29">
      <w:pPr>
        <w:tabs>
          <w:tab w:val="left" w:pos="5954"/>
        </w:tabs>
        <w:spacing w:after="120"/>
        <w:rPr>
          <w:sz w:val="20"/>
          <w:lang w:val="bs-Latn-BA"/>
        </w:rPr>
      </w:pPr>
      <w:r w:rsidRPr="00D34CE5">
        <w:rPr>
          <w:sz w:val="20"/>
          <w:lang w:val="bs-Latn-BA"/>
        </w:rPr>
        <w:t>Ugovor je sačinjen u dva (2) istovjetna primjerka od kojih svakoj ugovornoj  strani pripada po jedan (1) primjerak.</w:t>
      </w:r>
    </w:p>
    <w:p w14:paraId="0D20EC77" w14:textId="77777777" w:rsidR="00ED5AE5" w:rsidRPr="00A940E4" w:rsidRDefault="00414F53" w:rsidP="00ED5AE5">
      <w:pPr>
        <w:tabs>
          <w:tab w:val="left" w:pos="5954"/>
        </w:tabs>
        <w:spacing w:after="120"/>
        <w:rPr>
          <w:sz w:val="20"/>
          <w:lang w:val="hr-HR"/>
        </w:rPr>
      </w:pPr>
      <w:r>
        <w:rPr>
          <w:sz w:val="20"/>
          <w:lang w:val="bs-Latn-BA"/>
        </w:rPr>
        <w:t xml:space="preserve">            </w:t>
      </w:r>
      <w:r w:rsidR="002C33F9">
        <w:rPr>
          <w:sz w:val="20"/>
          <w:lang w:val="bs-Latn-BA"/>
        </w:rPr>
        <w:t xml:space="preserve">   </w:t>
      </w:r>
      <w:r w:rsidR="00FB49FA">
        <w:rPr>
          <w:sz w:val="20"/>
          <w:lang w:val="hr-HR"/>
        </w:rPr>
        <w:t xml:space="preserve">      </w:t>
      </w:r>
      <w:r w:rsidR="009A6C29">
        <w:rPr>
          <w:sz w:val="20"/>
          <w:lang w:val="hr-HR"/>
        </w:rPr>
        <w:t xml:space="preserve">         </w:t>
      </w:r>
      <w:r w:rsidR="00FB49FA">
        <w:rPr>
          <w:sz w:val="20"/>
          <w:lang w:val="hr-HR"/>
        </w:rPr>
        <w:t xml:space="preserve"> </w:t>
      </w:r>
      <w:r w:rsidR="00824B7A">
        <w:rPr>
          <w:sz w:val="20"/>
          <w:lang w:val="hr-HR"/>
        </w:rPr>
        <w:t>ODS</w:t>
      </w:r>
      <w:r w:rsidR="00ED5AE5" w:rsidRPr="00A940E4">
        <w:rPr>
          <w:sz w:val="20"/>
          <w:lang w:val="hr-HR"/>
        </w:rPr>
        <w:t xml:space="preserve">:                                                                            </w:t>
      </w:r>
      <w:r w:rsidR="009A6C29">
        <w:rPr>
          <w:sz w:val="20"/>
          <w:lang w:val="hr-HR"/>
        </w:rPr>
        <w:t xml:space="preserve">                              </w:t>
      </w:r>
      <w:r w:rsidR="002C33F9">
        <w:rPr>
          <w:sz w:val="20"/>
          <w:lang w:val="hr-HR"/>
        </w:rPr>
        <w:t xml:space="preserve"> </w:t>
      </w:r>
      <w:r w:rsidR="00991817">
        <w:rPr>
          <w:sz w:val="20"/>
          <w:lang w:val="hr-HR"/>
        </w:rPr>
        <w:t>Proizvođač</w:t>
      </w:r>
      <w:r w:rsidR="00ED5AE5" w:rsidRPr="00A940E4">
        <w:rPr>
          <w:sz w:val="20"/>
          <w:lang w:val="hr-HR"/>
        </w:rPr>
        <w:t>: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9A6C29" w14:paraId="4CA62A24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431C4A40" w14:textId="77777777" w:rsidR="009A6C29" w:rsidRDefault="009A6C29" w:rsidP="00D3612C">
            <w:pPr>
              <w:tabs>
                <w:tab w:val="left" w:pos="5954"/>
              </w:tabs>
              <w:rPr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F595BDB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225BBE6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</w:tr>
      <w:tr w:rsidR="009A6C29" w14:paraId="55921F4B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1DAB7AC7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sz w:val="20"/>
              </w:rPr>
            </w:pPr>
            <w:proofErr w:type="spellStart"/>
            <w:r w:rsidRPr="006265D9">
              <w:rPr>
                <w:sz w:val="20"/>
              </w:rPr>
              <w:t>Generalni</w:t>
            </w:r>
            <w:proofErr w:type="spellEnd"/>
            <w:r w:rsidRPr="006265D9">
              <w:rPr>
                <w:sz w:val="20"/>
              </w:rPr>
              <w:t xml:space="preserve"> </w:t>
            </w:r>
            <w:proofErr w:type="spellStart"/>
            <w:r w:rsidRPr="006265D9">
              <w:rPr>
                <w:sz w:val="20"/>
              </w:rPr>
              <w:t>direktor</w:t>
            </w:r>
            <w:proofErr w:type="spellEnd"/>
          </w:p>
          <w:p w14:paraId="5691D3A6" w14:textId="77777777" w:rsidR="009A6C29" w:rsidRPr="00377072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377072">
              <w:rPr>
                <w:i/>
                <w:sz w:val="20"/>
              </w:rPr>
              <w:t>(</w:t>
            </w:r>
            <w:proofErr w:type="spellStart"/>
            <w:r w:rsidRPr="00377072">
              <w:rPr>
                <w:i/>
                <w:sz w:val="20"/>
              </w:rPr>
              <w:t>v.d.</w:t>
            </w:r>
            <w:proofErr w:type="spellEnd"/>
            <w:r w:rsidRPr="00377072">
              <w:rPr>
                <w:i/>
                <w:sz w:val="20"/>
              </w:rPr>
              <w:t xml:space="preserve"> </w:t>
            </w:r>
            <w:proofErr w:type="spellStart"/>
            <w:r w:rsidRPr="00377072">
              <w:rPr>
                <w:i/>
                <w:sz w:val="20"/>
              </w:rPr>
              <w:t>Generalnog</w:t>
            </w:r>
            <w:proofErr w:type="spellEnd"/>
            <w:r w:rsidRPr="00377072">
              <w:rPr>
                <w:i/>
                <w:sz w:val="20"/>
              </w:rPr>
              <w:t xml:space="preserve"> </w:t>
            </w:r>
            <w:proofErr w:type="spellStart"/>
            <w:r w:rsidRPr="00377072">
              <w:rPr>
                <w:i/>
                <w:sz w:val="20"/>
              </w:rPr>
              <w:t>direktora</w:t>
            </w:r>
            <w:proofErr w:type="spellEnd"/>
            <w:r w:rsidRPr="00377072">
              <w:rPr>
                <w:i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3371595A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E7DA791" w14:textId="77777777" w:rsidR="009A6C29" w:rsidRPr="0032141F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fizička lica</w:t>
            </w:r>
          </w:p>
        </w:tc>
      </w:tr>
      <w:tr w:rsidR="009A6C29" w14:paraId="449E84CC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61C7743C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3BC30288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344E1FD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9A6C29" w14:paraId="49761960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10595071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4D6FB9B8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234AA4C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9A6C29" w14:paraId="78B43642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52B843B4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020A2357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9FA7701" w14:textId="77777777" w:rsidR="009A6C29" w:rsidRPr="00C12BAB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9A6C29" w14:paraId="12016D8F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34926B1A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  <w:r w:rsidRPr="006265D9">
              <w:rPr>
                <w:rFonts w:ascii="Times New (W1)" w:hAnsi="Times New (W1)"/>
                <w:sz w:val="20"/>
                <w:lang w:val="hr-HR"/>
              </w:rPr>
              <w:t>Izvršni direktor za distribuciju</w:t>
            </w:r>
          </w:p>
          <w:p w14:paraId="7023984A" w14:textId="77777777" w:rsidR="009A6C29" w:rsidRPr="00377072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377072">
              <w:rPr>
                <w:rFonts w:ascii="Times New (W1)" w:hAnsi="Times New (W1)"/>
                <w:i/>
                <w:sz w:val="20"/>
                <w:lang w:val="hr-HR"/>
              </w:rPr>
              <w:t>(v.d. Izvršnog direktora za distribuciju)</w:t>
            </w:r>
          </w:p>
        </w:tc>
        <w:tc>
          <w:tcPr>
            <w:tcW w:w="2552" w:type="dxa"/>
            <w:vAlign w:val="center"/>
          </w:tcPr>
          <w:p w14:paraId="2096328A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D1DA216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pravna lica</w:t>
            </w:r>
          </w:p>
          <w:p w14:paraId="34E00A8C" w14:textId="77777777" w:rsidR="009A6C29" w:rsidRPr="0032141F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9A6C29" w14:paraId="398198D1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5BD4D27A" w14:textId="77777777" w:rsidR="009A6C29" w:rsidRPr="0032141F" w:rsidRDefault="009A6C29" w:rsidP="00306D84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0E9B6FC2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C1B2C5B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9A6C29" w14:paraId="555F3FDD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3BD06A36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>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45875CC1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4FE285C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9A6C29" w14:paraId="14AE9048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4221F799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C247B28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E956774" w14:textId="77777777" w:rsidR="009A6C29" w:rsidRPr="005D628C" w:rsidRDefault="009A6C29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9A6C29" w14:paraId="549AB5E2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07E1C40B" w14:textId="77777777" w:rsidR="009A6C29" w:rsidRDefault="009A6C29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7B2AA213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D98A911" w14:textId="77777777" w:rsidR="009A6C29" w:rsidRPr="005D628C" w:rsidRDefault="009A6C29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9A6C29" w14:paraId="6FB56AE7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4E408E98" w14:textId="77777777" w:rsidR="009A6C29" w:rsidRDefault="009A6C29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1DAB41DA" w14:textId="77777777" w:rsidR="009A6C29" w:rsidRDefault="009A6C29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4E09F97F" w14:textId="77777777" w:rsidR="009A6C29" w:rsidRPr="005D628C" w:rsidRDefault="009A6C29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1DD32418" w14:textId="77777777" w:rsidR="009A6C29" w:rsidRPr="00A940E4" w:rsidRDefault="009A6C29" w:rsidP="009A6C29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p w14:paraId="481C7014" w14:textId="77777777" w:rsidR="00ED5AE5" w:rsidRPr="00A940E4" w:rsidRDefault="00ED5AE5" w:rsidP="00ED5AE5">
      <w:pPr>
        <w:tabs>
          <w:tab w:val="left" w:pos="5954"/>
        </w:tabs>
        <w:spacing w:after="120"/>
        <w:rPr>
          <w:rFonts w:ascii="Times New (W1)" w:hAnsi="Times New (W1)"/>
          <w:sz w:val="20"/>
          <w:lang w:val="hr-HR"/>
        </w:rPr>
      </w:pPr>
    </w:p>
    <w:sectPr w:rsidR="00ED5AE5" w:rsidRPr="00A940E4" w:rsidSect="003B067D">
      <w:footerReference w:type="default" r:id="rId7"/>
      <w:pgSz w:w="11907" w:h="16840" w:code="9"/>
      <w:pgMar w:top="1135" w:right="1134" w:bottom="851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AFB43" w14:textId="77777777" w:rsidR="007956A8" w:rsidRDefault="007956A8">
      <w:r>
        <w:separator/>
      </w:r>
    </w:p>
  </w:endnote>
  <w:endnote w:type="continuationSeparator" w:id="0">
    <w:p w14:paraId="36292659" w14:textId="77777777" w:rsidR="007956A8" w:rsidRDefault="0079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AEE3" w14:textId="77777777" w:rsidR="00706D47" w:rsidRDefault="00706D47" w:rsidP="00706D47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74624" behindDoc="0" locked="0" layoutInCell="1" allowOverlap="1" wp14:anchorId="197F694D" wp14:editId="47F75BDB">
              <wp:simplePos x="0" y="0"/>
              <wp:positionH relativeFrom="column">
                <wp:posOffset>9525</wp:posOffset>
              </wp:positionH>
              <wp:positionV relativeFrom="paragraph">
                <wp:posOffset>51435</wp:posOffset>
              </wp:positionV>
              <wp:extent cx="6167120" cy="0"/>
              <wp:effectExtent l="0" t="0" r="2413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92E290" id="Straight Connector 1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41C313B4" w14:textId="36A8AA5C" w:rsidR="00706D47" w:rsidRDefault="00832432" w:rsidP="00706D47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04-2</w:t>
    </w:r>
    <w:r w:rsidR="00706D47">
      <w:rPr>
        <w:sz w:val="18"/>
        <w:szCs w:val="18"/>
        <w:lang w:val="hr-HR"/>
      </w:rPr>
      <w:tab/>
    </w:r>
    <w:proofErr w:type="spellStart"/>
    <w:r w:rsidR="002F7FA1" w:rsidRPr="002F7FA1">
      <w:rPr>
        <w:sz w:val="18"/>
        <w:szCs w:val="18"/>
      </w:rPr>
      <w:t>Ovjerio</w:t>
    </w:r>
    <w:proofErr w:type="spellEnd"/>
    <w:r w:rsidR="002F7FA1" w:rsidRPr="002F7FA1">
      <w:rPr>
        <w:sz w:val="18"/>
        <w:szCs w:val="18"/>
      </w:rPr>
      <w:t>:</w:t>
    </w:r>
    <w:r w:rsidR="00706D47">
      <w:rPr>
        <w:sz w:val="18"/>
        <w:szCs w:val="18"/>
        <w:lang w:val="hr-HR"/>
      </w:rPr>
      <w:tab/>
    </w:r>
    <w:r w:rsidR="00706D47">
      <w:rPr>
        <w:rStyle w:val="PageNumber"/>
        <w:sz w:val="18"/>
        <w:szCs w:val="18"/>
      </w:rPr>
      <w:fldChar w:fldCharType="begin"/>
    </w:r>
    <w:r w:rsidR="00706D47">
      <w:rPr>
        <w:rStyle w:val="PageNumber"/>
        <w:sz w:val="18"/>
        <w:szCs w:val="18"/>
      </w:rPr>
      <w:instrText xml:space="preserve"> PAGE </w:instrText>
    </w:r>
    <w:r w:rsidR="00706D47">
      <w:rPr>
        <w:rStyle w:val="PageNumber"/>
        <w:sz w:val="18"/>
        <w:szCs w:val="18"/>
      </w:rPr>
      <w:fldChar w:fldCharType="separate"/>
    </w:r>
    <w:r w:rsidR="005322F8">
      <w:rPr>
        <w:rStyle w:val="PageNumber"/>
        <w:noProof/>
        <w:sz w:val="18"/>
        <w:szCs w:val="18"/>
      </w:rPr>
      <w:t>1</w:t>
    </w:r>
    <w:r w:rsidR="00706D47">
      <w:rPr>
        <w:rStyle w:val="PageNumber"/>
        <w:sz w:val="18"/>
        <w:szCs w:val="18"/>
      </w:rPr>
      <w:fldChar w:fldCharType="end"/>
    </w:r>
    <w:r w:rsidR="00706D47">
      <w:rPr>
        <w:rStyle w:val="PageNumber"/>
        <w:sz w:val="18"/>
        <w:szCs w:val="18"/>
      </w:rPr>
      <w:t>/</w:t>
    </w:r>
    <w:r w:rsidR="00706D47">
      <w:rPr>
        <w:rStyle w:val="PageNumber"/>
        <w:sz w:val="18"/>
        <w:szCs w:val="18"/>
      </w:rPr>
      <w:fldChar w:fldCharType="begin"/>
    </w:r>
    <w:r w:rsidR="00706D47">
      <w:rPr>
        <w:rStyle w:val="PageNumber"/>
        <w:sz w:val="18"/>
        <w:szCs w:val="18"/>
      </w:rPr>
      <w:instrText xml:space="preserve"> NUMPAGES </w:instrText>
    </w:r>
    <w:r w:rsidR="00706D47">
      <w:rPr>
        <w:rStyle w:val="PageNumber"/>
        <w:sz w:val="18"/>
        <w:szCs w:val="18"/>
      </w:rPr>
      <w:fldChar w:fldCharType="separate"/>
    </w:r>
    <w:r w:rsidR="005322F8">
      <w:rPr>
        <w:rStyle w:val="PageNumber"/>
        <w:noProof/>
        <w:sz w:val="18"/>
        <w:szCs w:val="18"/>
      </w:rPr>
      <w:t>7</w:t>
    </w:r>
    <w:r w:rsidR="00706D47">
      <w:rPr>
        <w:rStyle w:val="PageNumber"/>
        <w:sz w:val="18"/>
        <w:szCs w:val="18"/>
      </w:rPr>
      <w:fldChar w:fldCharType="end"/>
    </w:r>
  </w:p>
  <w:p w14:paraId="73D7C70A" w14:textId="78268ECE" w:rsidR="00706D47" w:rsidRDefault="00832432" w:rsidP="00706D47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r>
      <w:rPr>
        <w:sz w:val="18"/>
        <w:szCs w:val="18"/>
        <w:lang w:val="hr-HR"/>
      </w:rPr>
      <w:t xml:space="preserve">Izdanje </w:t>
    </w:r>
    <w:r w:rsidR="00D66ED8">
      <w:rPr>
        <w:sz w:val="18"/>
        <w:szCs w:val="18"/>
        <w:lang w:val="hr-HR"/>
      </w:rPr>
      <w:t>6</w:t>
    </w:r>
    <w:r w:rsidR="00706D47">
      <w:rPr>
        <w:rStyle w:val="PageNumber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3269F" w14:textId="77777777" w:rsidR="007956A8" w:rsidRDefault="007956A8">
      <w:r>
        <w:separator/>
      </w:r>
    </w:p>
  </w:footnote>
  <w:footnote w:type="continuationSeparator" w:id="0">
    <w:p w14:paraId="10F8FB37" w14:textId="77777777" w:rsidR="007956A8" w:rsidRDefault="00795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" w15:restartNumberingAfterBreak="0">
    <w:nsid w:val="2A995F58"/>
    <w:multiLevelType w:val="hybridMultilevel"/>
    <w:tmpl w:val="1D0A809C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05F61"/>
    <w:multiLevelType w:val="hybridMultilevel"/>
    <w:tmpl w:val="983A6FC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96676"/>
    <w:multiLevelType w:val="hybridMultilevel"/>
    <w:tmpl w:val="F3581E72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0700D4"/>
    <w:multiLevelType w:val="hybridMultilevel"/>
    <w:tmpl w:val="F3581E72"/>
    <w:lvl w:ilvl="0" w:tplc="1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9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79F62FE"/>
    <w:multiLevelType w:val="hybridMultilevel"/>
    <w:tmpl w:val="F8103CA4"/>
    <w:lvl w:ilvl="0" w:tplc="8E6AE4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0"/>
  </w:num>
  <w:num w:numId="5">
    <w:abstractNumId w:val="5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1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1361B"/>
    <w:rsid w:val="00017545"/>
    <w:rsid w:val="00020677"/>
    <w:rsid w:val="000576F5"/>
    <w:rsid w:val="000724EC"/>
    <w:rsid w:val="00075ABF"/>
    <w:rsid w:val="000928D9"/>
    <w:rsid w:val="000A4E75"/>
    <w:rsid w:val="000C3D5D"/>
    <w:rsid w:val="000C429B"/>
    <w:rsid w:val="000F4BCD"/>
    <w:rsid w:val="00105662"/>
    <w:rsid w:val="0011468B"/>
    <w:rsid w:val="00116ACC"/>
    <w:rsid w:val="00122579"/>
    <w:rsid w:val="00154F59"/>
    <w:rsid w:val="001627F5"/>
    <w:rsid w:val="001669CA"/>
    <w:rsid w:val="0017293C"/>
    <w:rsid w:val="00187C55"/>
    <w:rsid w:val="001B1EF7"/>
    <w:rsid w:val="001B632C"/>
    <w:rsid w:val="001B64A8"/>
    <w:rsid w:val="001C4331"/>
    <w:rsid w:val="001E1761"/>
    <w:rsid w:val="00200004"/>
    <w:rsid w:val="002126E8"/>
    <w:rsid w:val="0021317B"/>
    <w:rsid w:val="00220802"/>
    <w:rsid w:val="00240005"/>
    <w:rsid w:val="0024325E"/>
    <w:rsid w:val="00275F79"/>
    <w:rsid w:val="002762E3"/>
    <w:rsid w:val="002925BC"/>
    <w:rsid w:val="002B2DF1"/>
    <w:rsid w:val="002B3AF6"/>
    <w:rsid w:val="002B4CC9"/>
    <w:rsid w:val="002C33F9"/>
    <w:rsid w:val="002D2DC2"/>
    <w:rsid w:val="002D31D2"/>
    <w:rsid w:val="002F3829"/>
    <w:rsid w:val="002F4D52"/>
    <w:rsid w:val="002F7FA1"/>
    <w:rsid w:val="003135B3"/>
    <w:rsid w:val="00324C8E"/>
    <w:rsid w:val="003255C1"/>
    <w:rsid w:val="00335345"/>
    <w:rsid w:val="00335DAD"/>
    <w:rsid w:val="00336BB2"/>
    <w:rsid w:val="003375A8"/>
    <w:rsid w:val="0034192F"/>
    <w:rsid w:val="00353E75"/>
    <w:rsid w:val="00370A21"/>
    <w:rsid w:val="00377072"/>
    <w:rsid w:val="003A7DCE"/>
    <w:rsid w:val="003B067D"/>
    <w:rsid w:val="003C36FC"/>
    <w:rsid w:val="003C7B05"/>
    <w:rsid w:val="003D4813"/>
    <w:rsid w:val="003E4F41"/>
    <w:rsid w:val="003F6857"/>
    <w:rsid w:val="003F79DC"/>
    <w:rsid w:val="00412B30"/>
    <w:rsid w:val="00414F53"/>
    <w:rsid w:val="00421F9A"/>
    <w:rsid w:val="004229D6"/>
    <w:rsid w:val="00422A98"/>
    <w:rsid w:val="00443867"/>
    <w:rsid w:val="0045215C"/>
    <w:rsid w:val="00461467"/>
    <w:rsid w:val="00474548"/>
    <w:rsid w:val="004957DB"/>
    <w:rsid w:val="004B2EB5"/>
    <w:rsid w:val="004B5045"/>
    <w:rsid w:val="004D4DDC"/>
    <w:rsid w:val="004F725E"/>
    <w:rsid w:val="004F793D"/>
    <w:rsid w:val="005207B5"/>
    <w:rsid w:val="00524AC5"/>
    <w:rsid w:val="00524F53"/>
    <w:rsid w:val="0052513C"/>
    <w:rsid w:val="005322F8"/>
    <w:rsid w:val="00535B15"/>
    <w:rsid w:val="00540EB6"/>
    <w:rsid w:val="00556533"/>
    <w:rsid w:val="005665BA"/>
    <w:rsid w:val="005766AC"/>
    <w:rsid w:val="00580822"/>
    <w:rsid w:val="00594CBB"/>
    <w:rsid w:val="005A4C46"/>
    <w:rsid w:val="005A6470"/>
    <w:rsid w:val="005E7F49"/>
    <w:rsid w:val="005F3AF7"/>
    <w:rsid w:val="00607B89"/>
    <w:rsid w:val="00620E48"/>
    <w:rsid w:val="006217C9"/>
    <w:rsid w:val="006240DC"/>
    <w:rsid w:val="00637CE6"/>
    <w:rsid w:val="00653DB9"/>
    <w:rsid w:val="006724A3"/>
    <w:rsid w:val="00676E1B"/>
    <w:rsid w:val="006946CA"/>
    <w:rsid w:val="006B5184"/>
    <w:rsid w:val="006D21B8"/>
    <w:rsid w:val="006D5BB0"/>
    <w:rsid w:val="006F7FBC"/>
    <w:rsid w:val="00706A42"/>
    <w:rsid w:val="00706D47"/>
    <w:rsid w:val="00714459"/>
    <w:rsid w:val="007262C4"/>
    <w:rsid w:val="007424D3"/>
    <w:rsid w:val="0074442C"/>
    <w:rsid w:val="00747702"/>
    <w:rsid w:val="00751EBC"/>
    <w:rsid w:val="0075604E"/>
    <w:rsid w:val="007608C9"/>
    <w:rsid w:val="00762D3B"/>
    <w:rsid w:val="00774EF6"/>
    <w:rsid w:val="007815A0"/>
    <w:rsid w:val="00784CD5"/>
    <w:rsid w:val="00791060"/>
    <w:rsid w:val="007956A8"/>
    <w:rsid w:val="00797E1C"/>
    <w:rsid w:val="007B2306"/>
    <w:rsid w:val="007C41AE"/>
    <w:rsid w:val="007D2181"/>
    <w:rsid w:val="007E1075"/>
    <w:rsid w:val="007E7E08"/>
    <w:rsid w:val="007F091D"/>
    <w:rsid w:val="00810281"/>
    <w:rsid w:val="00823214"/>
    <w:rsid w:val="00824B7A"/>
    <w:rsid w:val="00832432"/>
    <w:rsid w:val="00832BAF"/>
    <w:rsid w:val="00846ABE"/>
    <w:rsid w:val="00873B6B"/>
    <w:rsid w:val="00876370"/>
    <w:rsid w:val="008774C3"/>
    <w:rsid w:val="008A5115"/>
    <w:rsid w:val="008A7D54"/>
    <w:rsid w:val="008B235E"/>
    <w:rsid w:val="008B7D03"/>
    <w:rsid w:val="008C2646"/>
    <w:rsid w:val="008C4B4C"/>
    <w:rsid w:val="008F4E06"/>
    <w:rsid w:val="009338DB"/>
    <w:rsid w:val="009358C1"/>
    <w:rsid w:val="009415A8"/>
    <w:rsid w:val="00943CD8"/>
    <w:rsid w:val="00944636"/>
    <w:rsid w:val="0095526E"/>
    <w:rsid w:val="0098601D"/>
    <w:rsid w:val="00991817"/>
    <w:rsid w:val="0099284D"/>
    <w:rsid w:val="00996A60"/>
    <w:rsid w:val="009A204E"/>
    <w:rsid w:val="009A4A75"/>
    <w:rsid w:val="009A6C29"/>
    <w:rsid w:val="009C05ED"/>
    <w:rsid w:val="009C426F"/>
    <w:rsid w:val="00A25DDD"/>
    <w:rsid w:val="00A26F42"/>
    <w:rsid w:val="00A30763"/>
    <w:rsid w:val="00A33C3D"/>
    <w:rsid w:val="00A5386C"/>
    <w:rsid w:val="00A63AB3"/>
    <w:rsid w:val="00A80AF1"/>
    <w:rsid w:val="00A83CC6"/>
    <w:rsid w:val="00A902E5"/>
    <w:rsid w:val="00A940E4"/>
    <w:rsid w:val="00A9420A"/>
    <w:rsid w:val="00A97D85"/>
    <w:rsid w:val="00AC600C"/>
    <w:rsid w:val="00AE1070"/>
    <w:rsid w:val="00AE4AB9"/>
    <w:rsid w:val="00AF37F4"/>
    <w:rsid w:val="00B21FF3"/>
    <w:rsid w:val="00B2349F"/>
    <w:rsid w:val="00B272E5"/>
    <w:rsid w:val="00B4036C"/>
    <w:rsid w:val="00B46AA3"/>
    <w:rsid w:val="00B74F00"/>
    <w:rsid w:val="00B843A5"/>
    <w:rsid w:val="00B85440"/>
    <w:rsid w:val="00B918EA"/>
    <w:rsid w:val="00B928E8"/>
    <w:rsid w:val="00B9648B"/>
    <w:rsid w:val="00BA07FC"/>
    <w:rsid w:val="00BA3147"/>
    <w:rsid w:val="00BA7FFB"/>
    <w:rsid w:val="00BE1A29"/>
    <w:rsid w:val="00BF0B4A"/>
    <w:rsid w:val="00BF5447"/>
    <w:rsid w:val="00C3292D"/>
    <w:rsid w:val="00C436A1"/>
    <w:rsid w:val="00C44F48"/>
    <w:rsid w:val="00C56AB8"/>
    <w:rsid w:val="00C6524F"/>
    <w:rsid w:val="00C70CC7"/>
    <w:rsid w:val="00C70E20"/>
    <w:rsid w:val="00C72A41"/>
    <w:rsid w:val="00C8781C"/>
    <w:rsid w:val="00C96884"/>
    <w:rsid w:val="00CA54EA"/>
    <w:rsid w:val="00CA582B"/>
    <w:rsid w:val="00CB379F"/>
    <w:rsid w:val="00CC1530"/>
    <w:rsid w:val="00CC18D4"/>
    <w:rsid w:val="00CD585E"/>
    <w:rsid w:val="00CD668C"/>
    <w:rsid w:val="00CD7BC4"/>
    <w:rsid w:val="00CF10F7"/>
    <w:rsid w:val="00CF18C5"/>
    <w:rsid w:val="00CF580B"/>
    <w:rsid w:val="00D039E6"/>
    <w:rsid w:val="00D05F94"/>
    <w:rsid w:val="00D1553E"/>
    <w:rsid w:val="00D1776B"/>
    <w:rsid w:val="00D21607"/>
    <w:rsid w:val="00D3612C"/>
    <w:rsid w:val="00D36ACB"/>
    <w:rsid w:val="00D46EFC"/>
    <w:rsid w:val="00D52F9F"/>
    <w:rsid w:val="00D53C28"/>
    <w:rsid w:val="00D54F7E"/>
    <w:rsid w:val="00D61CB8"/>
    <w:rsid w:val="00D634D4"/>
    <w:rsid w:val="00D66ED8"/>
    <w:rsid w:val="00D7226F"/>
    <w:rsid w:val="00D84E10"/>
    <w:rsid w:val="00D878F5"/>
    <w:rsid w:val="00D927C7"/>
    <w:rsid w:val="00DC0848"/>
    <w:rsid w:val="00DC139F"/>
    <w:rsid w:val="00DC21FB"/>
    <w:rsid w:val="00DC5B63"/>
    <w:rsid w:val="00DC6DC3"/>
    <w:rsid w:val="00DD1C7C"/>
    <w:rsid w:val="00DD4C15"/>
    <w:rsid w:val="00DD4E88"/>
    <w:rsid w:val="00E033CF"/>
    <w:rsid w:val="00E04E0C"/>
    <w:rsid w:val="00E23F79"/>
    <w:rsid w:val="00E32412"/>
    <w:rsid w:val="00E61B06"/>
    <w:rsid w:val="00E72A5C"/>
    <w:rsid w:val="00E76C66"/>
    <w:rsid w:val="00E93744"/>
    <w:rsid w:val="00E94353"/>
    <w:rsid w:val="00EA12B8"/>
    <w:rsid w:val="00ED4BEA"/>
    <w:rsid w:val="00ED56A6"/>
    <w:rsid w:val="00ED5AE5"/>
    <w:rsid w:val="00EF296C"/>
    <w:rsid w:val="00EF7145"/>
    <w:rsid w:val="00EF7818"/>
    <w:rsid w:val="00F05E22"/>
    <w:rsid w:val="00F4600C"/>
    <w:rsid w:val="00F57280"/>
    <w:rsid w:val="00F70E7E"/>
    <w:rsid w:val="00F77FB1"/>
    <w:rsid w:val="00F80EE8"/>
    <w:rsid w:val="00F941EF"/>
    <w:rsid w:val="00F948A3"/>
    <w:rsid w:val="00FB49B8"/>
    <w:rsid w:val="00FB49FA"/>
    <w:rsid w:val="00FE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3DF9BD"/>
  <w15:docId w15:val="{994880A1-1CD0-4D0B-8610-D2E196F5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pPr>
      <w:jc w:val="both"/>
    </w:pPr>
    <w:rPr>
      <w:lang w:val="hr-HR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"/>
    <w:pPr>
      <w:jc w:val="both"/>
    </w:pPr>
    <w:rPr>
      <w:sz w:val="20"/>
      <w:lang w:val="hr-HR"/>
    </w:rPr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797E1C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F57280"/>
    <w:rPr>
      <w:sz w:val="24"/>
      <w:lang w:val="hr-HR" w:eastAsia="en-US" w:bidi="ar-SA"/>
    </w:rPr>
  </w:style>
  <w:style w:type="character" w:customStyle="1" w:styleId="BodyText2Char">
    <w:name w:val="Body Text 2 Char"/>
    <w:link w:val="BodyText2"/>
    <w:rsid w:val="00C44F48"/>
    <w:rPr>
      <w:lang w:eastAsia="en-US"/>
    </w:rPr>
  </w:style>
  <w:style w:type="character" w:customStyle="1" w:styleId="FooterChar">
    <w:name w:val="Footer Char"/>
    <w:basedOn w:val="DefaultParagraphFont"/>
    <w:link w:val="Footer"/>
    <w:rsid w:val="004F793D"/>
    <w:rPr>
      <w:sz w:val="24"/>
      <w:lang w:val="en-GB" w:eastAsia="en-US"/>
    </w:rPr>
  </w:style>
  <w:style w:type="character" w:styleId="CommentReference">
    <w:name w:val="annotation reference"/>
    <w:basedOn w:val="DefaultParagraphFont"/>
    <w:rsid w:val="00824B7A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824B7A"/>
    <w:rPr>
      <w:b/>
      <w:bCs/>
      <w:lang w:val="hr-HR" w:eastAsia="en-US"/>
    </w:rPr>
  </w:style>
  <w:style w:type="character" w:customStyle="1" w:styleId="HeaderChar">
    <w:name w:val="Header Char"/>
    <w:basedOn w:val="DefaultParagraphFont"/>
    <w:link w:val="Header"/>
    <w:rsid w:val="00414F53"/>
    <w:rPr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9A6C29"/>
    <w:rPr>
      <w:b/>
      <w:sz w:val="28"/>
      <w:lang w:val="hr-HR" w:eastAsia="en-US"/>
    </w:rPr>
  </w:style>
  <w:style w:type="character" w:customStyle="1" w:styleId="Heading9Char">
    <w:name w:val="Heading 9 Char"/>
    <w:basedOn w:val="DefaultParagraphFont"/>
    <w:link w:val="Heading9"/>
    <w:rsid w:val="009A6C29"/>
    <w:rPr>
      <w:b/>
      <w:sz w:val="32"/>
      <w:lang w:val="hr-HR" w:eastAsia="en-US"/>
    </w:rPr>
  </w:style>
  <w:style w:type="paragraph" w:styleId="ListParagraph">
    <w:name w:val="List Paragraph"/>
    <w:basedOn w:val="Normal"/>
    <w:uiPriority w:val="34"/>
    <w:qFormat/>
    <w:rsid w:val="009A6C29"/>
    <w:pPr>
      <w:ind w:left="720"/>
      <w:contextualSpacing/>
    </w:pPr>
  </w:style>
  <w:style w:type="table" w:styleId="TableGrid">
    <w:name w:val="Table Grid"/>
    <w:basedOn w:val="TableNormal"/>
    <w:rsid w:val="009A6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D61C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1CB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20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20677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2</TotalTime>
  <Pages>7</Pages>
  <Words>2845</Words>
  <Characters>16218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7</cp:revision>
  <cp:lastPrinted>2011-12-08T09:05:00Z</cp:lastPrinted>
  <dcterms:created xsi:type="dcterms:W3CDTF">2022-07-18T06:16:00Z</dcterms:created>
  <dcterms:modified xsi:type="dcterms:W3CDTF">2022-12-20T10:27:00Z</dcterms:modified>
</cp:coreProperties>
</file>