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D5E26" w14:textId="77777777" w:rsidR="006F7FBC" w:rsidRPr="00EA1932" w:rsidRDefault="006F7FBC">
      <w:pPr>
        <w:pStyle w:val="Heading9"/>
        <w:rPr>
          <w:sz w:val="20"/>
          <w:lang w:val="hr-BA"/>
        </w:rPr>
      </w:pPr>
      <w:r w:rsidRPr="00EA1932">
        <w:rPr>
          <w:sz w:val="20"/>
          <w:lang w:val="hr-BA"/>
        </w:rPr>
        <w:t>U G O V O R  broj  ....................</w:t>
      </w:r>
    </w:p>
    <w:p w14:paraId="61E1CA98" w14:textId="77777777" w:rsidR="00601450" w:rsidRPr="00EA1932" w:rsidRDefault="00601450" w:rsidP="00365584">
      <w:pPr>
        <w:pStyle w:val="Heading4"/>
        <w:spacing w:after="120"/>
        <w:rPr>
          <w:bCs/>
          <w:sz w:val="20"/>
          <w:lang w:val="hr-BA"/>
        </w:rPr>
      </w:pPr>
      <w:r w:rsidRPr="00EA1932">
        <w:rPr>
          <w:bCs/>
          <w:sz w:val="20"/>
          <w:lang w:val="hr-BA"/>
        </w:rPr>
        <w:t>o priključenju proizvođača električne energije</w:t>
      </w:r>
    </w:p>
    <w:p w14:paraId="2E260D8D" w14:textId="77777777" w:rsidR="00FE290D" w:rsidRPr="00EA1932" w:rsidRDefault="00FE290D" w:rsidP="00FE290D">
      <w:pPr>
        <w:rPr>
          <w:lang w:val="hr-BA"/>
        </w:rPr>
      </w:pPr>
    </w:p>
    <w:p w14:paraId="04E29605" w14:textId="77777777" w:rsidR="006F7FBC" w:rsidRPr="00EA1932" w:rsidRDefault="00E61B06">
      <w:pPr>
        <w:tabs>
          <w:tab w:val="left" w:pos="5954"/>
        </w:tabs>
        <w:rPr>
          <w:sz w:val="20"/>
          <w:lang w:val="hr-BA"/>
        </w:rPr>
      </w:pPr>
      <w:r w:rsidRPr="00EA1932">
        <w:rPr>
          <w:b/>
          <w:sz w:val="20"/>
          <w:lang w:val="hr-BA"/>
        </w:rPr>
        <w:t xml:space="preserve">I </w:t>
      </w:r>
      <w:r w:rsidR="006F7FBC" w:rsidRPr="00EA1932">
        <w:rPr>
          <w:b/>
          <w:sz w:val="20"/>
          <w:lang w:val="hr-BA"/>
        </w:rPr>
        <w:t>UGOVORNE STRANE</w:t>
      </w:r>
      <w:r w:rsidR="006F7FBC" w:rsidRPr="00EA1932">
        <w:rPr>
          <w:sz w:val="20"/>
          <w:lang w:val="hr-BA"/>
        </w:rPr>
        <w:t>:</w:t>
      </w:r>
    </w:p>
    <w:p w14:paraId="03A1EF59" w14:textId="77777777" w:rsidR="00EB486D" w:rsidRPr="00EA1932" w:rsidRDefault="00EB486D" w:rsidP="00EB486D">
      <w:pPr>
        <w:rPr>
          <w:i/>
          <w:sz w:val="20"/>
          <w:lang w:val="hr-BA"/>
        </w:rPr>
      </w:pPr>
      <w:r w:rsidRPr="00EA1932">
        <w:rPr>
          <w:i/>
          <w:sz w:val="20"/>
          <w:lang w:val="hr-BA"/>
        </w:rPr>
        <w:t>Varijanta a) pravno lice</w:t>
      </w:r>
    </w:p>
    <w:p w14:paraId="7667DF47" w14:textId="77777777" w:rsidR="00EB486D" w:rsidRPr="00EA1932" w:rsidRDefault="00EB486D" w:rsidP="00EB486D">
      <w:pPr>
        <w:rPr>
          <w:sz w:val="20"/>
          <w:lang w:val="hr-BA"/>
        </w:rPr>
      </w:pPr>
    </w:p>
    <w:p w14:paraId="09ED9E9B" w14:textId="77777777" w:rsidR="00EB486D" w:rsidRPr="00EA1932" w:rsidRDefault="00527008" w:rsidP="00EB486D">
      <w:pPr>
        <w:jc w:val="center"/>
        <w:rPr>
          <w:sz w:val="20"/>
          <w:lang w:val="hr-BA"/>
        </w:rPr>
      </w:pPr>
      <w:r w:rsidRPr="00EA1932"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90229FA" wp14:editId="5311198F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13737" w14:textId="77777777" w:rsidR="00EB486D" w:rsidRDefault="00EB486D" w:rsidP="00EB486D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 w:rsidRPr="00C77358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Naziv  </w:t>
                            </w:r>
                            <w:r w:rsidRPr="006708B5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pravnog lica (firma)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0229F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9.35pt;margin-top:1pt;width:46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" o:allowincell="f">
                <v:textbox>
                  <w:txbxContent>
                    <w:p w14:paraId="23113737" w14:textId="77777777" w:rsidR="00EB486D" w:rsidRDefault="00EB486D" w:rsidP="00EB486D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 w:rsidRPr="00C77358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Naziv  </w:t>
                      </w:r>
                      <w:r w:rsidRPr="006708B5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pravnog lica (firma)</w:t>
                      </w:r>
                    </w:p>
                  </w:txbxContent>
                </v:textbox>
              </v:shape>
            </w:pict>
          </mc:Fallback>
        </mc:AlternateContent>
      </w:r>
    </w:p>
    <w:p w14:paraId="7BEA64DD" w14:textId="77777777" w:rsidR="00EB486D" w:rsidRPr="00EA1932" w:rsidRDefault="00EB486D" w:rsidP="00EB486D">
      <w:pPr>
        <w:rPr>
          <w:sz w:val="20"/>
          <w:lang w:val="hr-BA"/>
        </w:rPr>
      </w:pPr>
      <w:r w:rsidRPr="00EA1932">
        <w:rPr>
          <w:sz w:val="20"/>
          <w:lang w:val="hr-BA"/>
        </w:rPr>
        <w:t xml:space="preserve"> 1.   </w:t>
      </w:r>
    </w:p>
    <w:p w14:paraId="6A2C7A34" w14:textId="77777777" w:rsidR="00EB486D" w:rsidRPr="00EA1932" w:rsidRDefault="00EB486D" w:rsidP="00EB486D">
      <w:pPr>
        <w:rPr>
          <w:sz w:val="20"/>
          <w:lang w:val="hr-BA"/>
        </w:rPr>
      </w:pPr>
    </w:p>
    <w:p w14:paraId="475909E9" w14:textId="77777777" w:rsidR="00EB486D" w:rsidRPr="00EA1932" w:rsidRDefault="00527008" w:rsidP="00EB486D">
      <w:pPr>
        <w:rPr>
          <w:sz w:val="20"/>
          <w:lang w:val="hr-BA"/>
        </w:rPr>
      </w:pPr>
      <w:r w:rsidRPr="00EA1932"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20E7690" wp14:editId="0FE75692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D43DE" w14:textId="77777777" w:rsidR="00EB486D" w:rsidRDefault="00EB486D" w:rsidP="00EB486D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E7690" id="Text Box 6" o:spid="_x0000_s1027" type="#_x0000_t202" style="position:absolute;margin-left:19.35pt;margin-top:2.5pt;width:46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CZMKgIAAFc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" o:allowincell="f">
                <v:textbox>
                  <w:txbxContent>
                    <w:p w14:paraId="58FD43DE" w14:textId="77777777" w:rsidR="00EB486D" w:rsidRDefault="00EB486D" w:rsidP="00EB486D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3DDE1480" w14:textId="77777777" w:rsidR="00EB486D" w:rsidRPr="00EA1932" w:rsidRDefault="00EB486D" w:rsidP="00EB486D">
      <w:pPr>
        <w:rPr>
          <w:sz w:val="20"/>
          <w:lang w:val="hr-BA"/>
        </w:rPr>
      </w:pPr>
    </w:p>
    <w:p w14:paraId="0BC538B6" w14:textId="77777777" w:rsidR="00EB486D" w:rsidRPr="00EA1932" w:rsidRDefault="00527008" w:rsidP="00EB486D">
      <w:pPr>
        <w:rPr>
          <w:sz w:val="20"/>
          <w:lang w:val="hr-BA"/>
        </w:rPr>
      </w:pPr>
      <w:r w:rsidRPr="00EA1932"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F0D3DD" wp14:editId="00BF0112">
                <wp:simplePos x="0" y="0"/>
                <wp:positionH relativeFrom="column">
                  <wp:posOffset>242018</wp:posOffset>
                </wp:positionH>
                <wp:positionV relativeFrom="paragraph">
                  <wp:posOffset>66729</wp:posOffset>
                </wp:positionV>
                <wp:extent cx="5943600" cy="270345"/>
                <wp:effectExtent l="0" t="0" r="19050" b="15875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7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D20C3" w14:textId="2EABE238" w:rsidR="00EB486D" w:rsidRPr="009C0088" w:rsidRDefault="005F298D" w:rsidP="00EB486D"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Identifikacioni broj</w:t>
                            </w:r>
                            <w:r w:rsidR="00EB486D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: .........................................</w:t>
                            </w:r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 xml:space="preserve"> </w:t>
                            </w:r>
                            <w:r w:rsidR="00EB486D" w:rsidRPr="00C05309">
                              <w:rPr>
                                <w:sz w:val="20"/>
                                <w:lang w:val="hr-HR"/>
                              </w:rPr>
                              <w:t>PDV broj...................................</w:t>
                            </w:r>
                          </w:p>
                          <w:p w14:paraId="1A6EAFC2" w14:textId="77777777" w:rsidR="00EB486D" w:rsidRPr="009C0088" w:rsidRDefault="00EB486D" w:rsidP="00EB486D"/>
                          <w:p w14:paraId="235973EE" w14:textId="77777777" w:rsidR="00EB486D" w:rsidRDefault="00EB486D" w:rsidP="00EB486D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39C12BC1" w14:textId="77777777" w:rsidR="00EB486D" w:rsidRDefault="00EB486D" w:rsidP="00EB486D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42B87117" w14:textId="77777777" w:rsidR="00EB486D" w:rsidRPr="00C05309" w:rsidRDefault="00EB486D" w:rsidP="00EB486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0D3DD" id="Text Box 7" o:spid="_x0000_s1028" type="#_x0000_t202" style="position:absolute;margin-left:19.05pt;margin-top:5.25pt;width:468pt;height:2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">
                <v:textbox>
                  <w:txbxContent>
                    <w:p w14:paraId="2ACD20C3" w14:textId="2EABE238" w:rsidR="00EB486D" w:rsidRPr="009C0088" w:rsidRDefault="005F298D" w:rsidP="00EB486D"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Identifikacioni broj</w:t>
                      </w:r>
                      <w:r w:rsidR="00EB486D">
                        <w:rPr>
                          <w:rFonts w:ascii="Times New (W1)" w:hAnsi="Times New (W1)"/>
                          <w:sz w:val="20"/>
                          <w:lang w:val="hr-HR"/>
                        </w:rPr>
                        <w:t>: .........................................</w:t>
                      </w:r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 xml:space="preserve"> </w:t>
                      </w:r>
                      <w:r w:rsidR="00EB486D" w:rsidRPr="00C05309">
                        <w:rPr>
                          <w:sz w:val="20"/>
                          <w:lang w:val="hr-HR"/>
                        </w:rPr>
                        <w:t>PDV broj...................................</w:t>
                      </w:r>
                    </w:p>
                    <w:p w14:paraId="1A6EAFC2" w14:textId="77777777" w:rsidR="00EB486D" w:rsidRPr="009C0088" w:rsidRDefault="00EB486D" w:rsidP="00EB486D"/>
                    <w:p w14:paraId="235973EE" w14:textId="77777777" w:rsidR="00EB486D" w:rsidRDefault="00EB486D" w:rsidP="00EB486D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39C12BC1" w14:textId="77777777" w:rsidR="00EB486D" w:rsidRDefault="00EB486D" w:rsidP="00EB486D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42B87117" w14:textId="77777777" w:rsidR="00EB486D" w:rsidRPr="00C05309" w:rsidRDefault="00EB486D" w:rsidP="00EB486D"/>
                  </w:txbxContent>
                </v:textbox>
              </v:shape>
            </w:pict>
          </mc:Fallback>
        </mc:AlternateContent>
      </w:r>
    </w:p>
    <w:p w14:paraId="281D592A" w14:textId="77777777" w:rsidR="00EB486D" w:rsidRPr="00EA1932" w:rsidRDefault="00EB486D" w:rsidP="00EB486D">
      <w:pPr>
        <w:rPr>
          <w:lang w:val="hr-BA"/>
        </w:rPr>
      </w:pPr>
    </w:p>
    <w:p w14:paraId="08F258D5" w14:textId="0B2A9DEF" w:rsidR="00EB486D" w:rsidRPr="00EA1932" w:rsidRDefault="00221ABD" w:rsidP="00EB486D">
      <w:pPr>
        <w:rPr>
          <w:rFonts w:ascii="Times New (W1)" w:hAnsi="Times New (W1)"/>
          <w:sz w:val="16"/>
          <w:lang w:val="hr-BA"/>
        </w:rPr>
      </w:pPr>
      <w:r w:rsidRPr="00EA1932">
        <w:rPr>
          <w:rFonts w:ascii="Times New (W1)" w:hAnsi="Times New (W1)"/>
          <w:sz w:val="20"/>
          <w:lang w:val="hr-BA"/>
        </w:rPr>
        <w:t xml:space="preserve">        </w:t>
      </w:r>
      <w:r w:rsidR="00EB486D" w:rsidRPr="00EA1932">
        <w:rPr>
          <w:rFonts w:ascii="Times New (W1)" w:hAnsi="Times New (W1)"/>
          <w:sz w:val="20"/>
          <w:lang w:val="hr-BA"/>
        </w:rPr>
        <w:t xml:space="preserve">koga zastupa  .......................................... </w:t>
      </w:r>
      <w:r w:rsidR="00EB486D" w:rsidRPr="00EA1932">
        <w:rPr>
          <w:rFonts w:ascii="Times New (W1)" w:hAnsi="Times New (W1)"/>
          <w:i/>
          <w:sz w:val="20"/>
          <w:lang w:val="hr-BA"/>
        </w:rPr>
        <w:t>(ime i prezime, funkcija</w:t>
      </w:r>
      <w:r w:rsidR="00EB486D" w:rsidRPr="00EA1932">
        <w:rPr>
          <w:rFonts w:ascii="Times New (W1)" w:hAnsi="Times New (W1)"/>
          <w:sz w:val="20"/>
          <w:lang w:val="hr-BA"/>
        </w:rPr>
        <w:t>)...............</w:t>
      </w:r>
    </w:p>
    <w:p w14:paraId="54469C2C" w14:textId="7CF98CEC" w:rsidR="00EB486D" w:rsidRPr="00EA1932" w:rsidRDefault="00221ABD" w:rsidP="00EB486D">
      <w:pPr>
        <w:rPr>
          <w:rFonts w:ascii="Times New (W1)" w:hAnsi="Times New (W1)"/>
          <w:sz w:val="16"/>
          <w:lang w:val="hr-BA"/>
        </w:rPr>
      </w:pPr>
      <w:r w:rsidRPr="00EA1932">
        <w:rPr>
          <w:rFonts w:ascii="Times New (W1)" w:hAnsi="Times New (W1)"/>
          <w:sz w:val="20"/>
          <w:lang w:val="hr-BA"/>
        </w:rPr>
        <w:t xml:space="preserve">        </w:t>
      </w:r>
      <w:r w:rsidR="00EB486D" w:rsidRPr="00EA1932">
        <w:rPr>
          <w:rFonts w:ascii="Times New (W1)" w:hAnsi="Times New (W1)"/>
          <w:sz w:val="20"/>
          <w:lang w:val="hr-BA"/>
        </w:rPr>
        <w:t>(u daljem tekstu: Proizvođač)</w:t>
      </w:r>
    </w:p>
    <w:p w14:paraId="33E2380D" w14:textId="77777777" w:rsidR="00EB486D" w:rsidRPr="00EA1932" w:rsidRDefault="00EB486D" w:rsidP="00EB486D">
      <w:pPr>
        <w:rPr>
          <w:rFonts w:ascii="Times New (W1)" w:hAnsi="Times New (W1)"/>
          <w:i/>
          <w:sz w:val="20"/>
          <w:lang w:val="hr-BA"/>
        </w:rPr>
      </w:pPr>
    </w:p>
    <w:p w14:paraId="088D0C10" w14:textId="77777777" w:rsidR="00EB486D" w:rsidRPr="00EA1932" w:rsidRDefault="00EB486D" w:rsidP="00EB486D">
      <w:pPr>
        <w:rPr>
          <w:rFonts w:ascii="Times New (W1)" w:hAnsi="Times New (W1)"/>
          <w:i/>
          <w:sz w:val="20"/>
          <w:lang w:val="hr-BA"/>
        </w:rPr>
      </w:pPr>
      <w:r w:rsidRPr="00EA1932">
        <w:rPr>
          <w:rFonts w:ascii="Times New (W1)" w:hAnsi="Times New (W1)"/>
          <w:i/>
          <w:sz w:val="20"/>
          <w:lang w:val="hr-BA"/>
        </w:rPr>
        <w:t xml:space="preserve">Varijanta b) </w:t>
      </w:r>
      <w:r w:rsidR="00482199" w:rsidRPr="00EA1932">
        <w:rPr>
          <w:rFonts w:ascii="Times New (W1)" w:hAnsi="Times New (W1)"/>
          <w:i/>
          <w:sz w:val="20"/>
          <w:lang w:val="hr-BA"/>
        </w:rPr>
        <w:t>za fizička lica</w:t>
      </w:r>
    </w:p>
    <w:p w14:paraId="26148447" w14:textId="77777777" w:rsidR="00EB486D" w:rsidRPr="00EA1932" w:rsidRDefault="00EB486D" w:rsidP="00EB486D">
      <w:pPr>
        <w:rPr>
          <w:rFonts w:ascii="Times New (W1)" w:hAnsi="Times New (W1)"/>
          <w:i/>
          <w:sz w:val="20"/>
          <w:lang w:val="hr-BA"/>
        </w:rPr>
      </w:pPr>
    </w:p>
    <w:p w14:paraId="7C234FB0" w14:textId="77777777" w:rsidR="00EB486D" w:rsidRPr="00EA1932" w:rsidRDefault="00527008" w:rsidP="00EB486D">
      <w:pPr>
        <w:rPr>
          <w:rFonts w:ascii="Times New (W1)" w:hAnsi="Times New (W1)"/>
          <w:i/>
          <w:sz w:val="20"/>
          <w:lang w:val="hr-BA"/>
        </w:rPr>
      </w:pPr>
      <w:r w:rsidRPr="00EA1932">
        <w:rPr>
          <w:rFonts w:ascii="Times New (W1)" w:hAnsi="Times New (W1)"/>
          <w:i/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BC4BC8C" wp14:editId="05821BD5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EF6BD" w14:textId="77777777" w:rsidR="00EB486D" w:rsidRDefault="00EB486D" w:rsidP="00EB486D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Ime i prezime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4BC8C" id="Text Box 8" o:spid="_x0000_s1029" type="#_x0000_t202" style="position:absolute;margin-left:19.35pt;margin-top:1pt;width:468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" o:allowincell="f">
                <v:textbox>
                  <w:txbxContent>
                    <w:p w14:paraId="39BEF6BD" w14:textId="77777777" w:rsidR="00EB486D" w:rsidRDefault="00EB486D" w:rsidP="00EB486D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Ime i prezime</w:t>
                      </w:r>
                    </w:p>
                  </w:txbxContent>
                </v:textbox>
              </v:shape>
            </w:pict>
          </mc:Fallback>
        </mc:AlternateContent>
      </w:r>
    </w:p>
    <w:p w14:paraId="71B5001B" w14:textId="77777777" w:rsidR="00EB486D" w:rsidRPr="00EA1932" w:rsidRDefault="00EB486D" w:rsidP="00EB486D">
      <w:pPr>
        <w:rPr>
          <w:rFonts w:ascii="Times New (W1)" w:hAnsi="Times New (W1)"/>
          <w:i/>
          <w:sz w:val="20"/>
          <w:lang w:val="hr-BA"/>
        </w:rPr>
      </w:pPr>
      <w:r w:rsidRPr="00EA1932">
        <w:rPr>
          <w:rFonts w:ascii="Times New (W1)" w:hAnsi="Times New (W1)"/>
          <w:i/>
          <w:sz w:val="20"/>
          <w:lang w:val="hr-BA"/>
        </w:rPr>
        <w:t xml:space="preserve"> 1.   </w:t>
      </w:r>
    </w:p>
    <w:p w14:paraId="47D1FEAC" w14:textId="77777777" w:rsidR="00EB486D" w:rsidRPr="00EA1932" w:rsidRDefault="00EB486D" w:rsidP="00EB486D">
      <w:pPr>
        <w:rPr>
          <w:rFonts w:ascii="Times New (W1)" w:hAnsi="Times New (W1)"/>
          <w:i/>
          <w:sz w:val="20"/>
          <w:lang w:val="hr-BA"/>
        </w:rPr>
      </w:pPr>
    </w:p>
    <w:p w14:paraId="5E23F7DB" w14:textId="77777777" w:rsidR="00EB486D" w:rsidRPr="00EA1932" w:rsidRDefault="00527008" w:rsidP="00EB486D">
      <w:pPr>
        <w:rPr>
          <w:sz w:val="20"/>
          <w:lang w:val="hr-BA"/>
        </w:rPr>
      </w:pPr>
      <w:r w:rsidRPr="00EA1932"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6B726D1A" wp14:editId="1FD07D87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52FAD" w14:textId="77777777" w:rsidR="00EB486D" w:rsidRDefault="00EB486D" w:rsidP="00EB486D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26D1A" id="Text Box 9" o:spid="_x0000_s1030" type="#_x0000_t202" style="position:absolute;margin-left:19.35pt;margin-top:2.5pt;width:46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8VlKwIAAFc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" o:allowincell="f">
                <v:textbox>
                  <w:txbxContent>
                    <w:p w14:paraId="73C52FAD" w14:textId="77777777" w:rsidR="00EB486D" w:rsidRDefault="00EB486D" w:rsidP="00EB486D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24E87190" w14:textId="77777777" w:rsidR="00EB486D" w:rsidRPr="00EA1932" w:rsidRDefault="00EB486D" w:rsidP="00EB486D">
      <w:pPr>
        <w:rPr>
          <w:rFonts w:ascii="Times New (W1)" w:hAnsi="Times New (W1)"/>
          <w:i/>
          <w:sz w:val="20"/>
          <w:lang w:val="hr-BA"/>
        </w:rPr>
      </w:pPr>
    </w:p>
    <w:p w14:paraId="04597576" w14:textId="77777777" w:rsidR="00EB486D" w:rsidRPr="00EA1932" w:rsidRDefault="00EB486D" w:rsidP="00EB486D">
      <w:pPr>
        <w:rPr>
          <w:rFonts w:ascii="Times New (W1)" w:hAnsi="Times New (W1)"/>
          <w:i/>
          <w:sz w:val="20"/>
          <w:lang w:val="hr-BA"/>
        </w:rPr>
      </w:pPr>
    </w:p>
    <w:p w14:paraId="76FBE2AA" w14:textId="13123964" w:rsidR="00EB486D" w:rsidRPr="00EA1932" w:rsidRDefault="005F298D" w:rsidP="00EB486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426"/>
        <w:rPr>
          <w:lang w:val="hr-BA"/>
        </w:rPr>
      </w:pPr>
      <w:r w:rsidRPr="00EA1932">
        <w:rPr>
          <w:rFonts w:ascii="Times New (W1)" w:hAnsi="Times New (W1)"/>
          <w:sz w:val="20"/>
          <w:lang w:val="hr-BA"/>
        </w:rPr>
        <w:t>Broj lične karte/pasoša</w:t>
      </w:r>
      <w:r w:rsidR="00EB486D" w:rsidRPr="00EA1932">
        <w:rPr>
          <w:rFonts w:ascii="Times New (W1)" w:hAnsi="Times New (W1)"/>
          <w:sz w:val="20"/>
          <w:lang w:val="hr-BA"/>
        </w:rPr>
        <w:t>: .........................................</w:t>
      </w:r>
      <w:r w:rsidRPr="00EA1932">
        <w:rPr>
          <w:rFonts w:ascii="Times New (W1)" w:hAnsi="Times New (W1)"/>
          <w:sz w:val="20"/>
          <w:lang w:val="hr-BA"/>
        </w:rPr>
        <w:t xml:space="preserve"> </w:t>
      </w:r>
      <w:r w:rsidR="006626AB" w:rsidRPr="00EA1932">
        <w:rPr>
          <w:rFonts w:ascii="Times New (W1)" w:hAnsi="Times New (W1)"/>
          <w:sz w:val="20"/>
          <w:lang w:val="hr-BA"/>
        </w:rPr>
        <w:t>Izdata/izdat dana</w:t>
      </w:r>
      <w:r w:rsidR="00EB486D" w:rsidRPr="00EA1932">
        <w:rPr>
          <w:rFonts w:ascii="Times New (W1)" w:hAnsi="Times New (W1)"/>
          <w:sz w:val="20"/>
          <w:lang w:val="hr-BA"/>
        </w:rPr>
        <w:t>...............</w:t>
      </w:r>
    </w:p>
    <w:p w14:paraId="383399CE" w14:textId="0CA0354B" w:rsidR="00EB486D" w:rsidRPr="00EA1932" w:rsidRDefault="00221ABD" w:rsidP="00EB486D">
      <w:pPr>
        <w:tabs>
          <w:tab w:val="left" w:pos="5954"/>
        </w:tabs>
        <w:rPr>
          <w:lang w:val="hr-BA"/>
        </w:rPr>
      </w:pPr>
      <w:r w:rsidRPr="00EA1932">
        <w:rPr>
          <w:rFonts w:ascii="Times New (W1)" w:hAnsi="Times New (W1)"/>
          <w:sz w:val="20"/>
          <w:lang w:val="hr-BA"/>
        </w:rPr>
        <w:t xml:space="preserve">       </w:t>
      </w:r>
      <w:r w:rsidR="00EB486D" w:rsidRPr="00EA1932">
        <w:rPr>
          <w:rFonts w:ascii="Times New (W1)" w:hAnsi="Times New (W1)"/>
          <w:sz w:val="20"/>
          <w:lang w:val="hr-BA"/>
        </w:rPr>
        <w:t>Identifikacioni broj (EPID): .........................................</w:t>
      </w:r>
    </w:p>
    <w:p w14:paraId="2EA04C07" w14:textId="792945F3" w:rsidR="00EB486D" w:rsidRPr="00EA1932" w:rsidRDefault="00221ABD" w:rsidP="00EB486D">
      <w:pPr>
        <w:tabs>
          <w:tab w:val="left" w:pos="5954"/>
        </w:tabs>
        <w:rPr>
          <w:rFonts w:ascii="Times New (W1)" w:hAnsi="Times New (W1)"/>
          <w:sz w:val="20"/>
          <w:lang w:val="hr-BA"/>
        </w:rPr>
      </w:pPr>
      <w:r w:rsidRPr="00EA1932">
        <w:rPr>
          <w:rFonts w:ascii="Times New (W1)" w:hAnsi="Times New (W1)"/>
          <w:sz w:val="20"/>
          <w:lang w:val="hr-BA"/>
        </w:rPr>
        <w:t xml:space="preserve">       </w:t>
      </w:r>
      <w:r w:rsidR="00EB486D" w:rsidRPr="00EA1932">
        <w:rPr>
          <w:rFonts w:ascii="Times New (W1)" w:hAnsi="Times New (W1)"/>
          <w:sz w:val="20"/>
          <w:lang w:val="hr-BA"/>
        </w:rPr>
        <w:t>(u daljem tekstu: Proizvođač)</w:t>
      </w:r>
    </w:p>
    <w:p w14:paraId="56917A5D" w14:textId="77777777" w:rsidR="006F7FBC" w:rsidRPr="00EA1932" w:rsidRDefault="006F7FBC" w:rsidP="00BE52FC">
      <w:pPr>
        <w:tabs>
          <w:tab w:val="left" w:pos="5954"/>
        </w:tabs>
        <w:jc w:val="center"/>
        <w:rPr>
          <w:sz w:val="20"/>
          <w:lang w:val="hr-BA"/>
        </w:rPr>
      </w:pPr>
    </w:p>
    <w:p w14:paraId="2610291D" w14:textId="3A98BEE5" w:rsidR="006F7FBC" w:rsidRPr="00EA1932" w:rsidRDefault="00221ABD" w:rsidP="00482199">
      <w:pPr>
        <w:tabs>
          <w:tab w:val="left" w:pos="426"/>
          <w:tab w:val="left" w:pos="5954"/>
        </w:tabs>
        <w:spacing w:after="120"/>
        <w:ind w:left="425" w:hanging="425"/>
        <w:jc w:val="both"/>
        <w:rPr>
          <w:sz w:val="20"/>
          <w:lang w:val="hr-BA"/>
        </w:rPr>
      </w:pPr>
      <w:r w:rsidRPr="00EA1932">
        <w:rPr>
          <w:sz w:val="20"/>
          <w:lang w:val="hr-BA"/>
        </w:rPr>
        <w:t xml:space="preserve">2.  </w:t>
      </w:r>
      <w:r w:rsidR="00EB486D" w:rsidRPr="00EA1932">
        <w:rPr>
          <w:sz w:val="20"/>
          <w:lang w:val="hr-BA"/>
        </w:rPr>
        <w:t>Javno preduzeće Elektroprivreda Bosne i Hercegovine d.d. - Sarajevo, Podružnica "Elektrodistribucija"</w:t>
      </w:r>
      <w:r w:rsidR="006626AB" w:rsidRPr="00EA1932">
        <w:rPr>
          <w:sz w:val="20"/>
          <w:lang w:val="hr-BA"/>
        </w:rPr>
        <w:t>,</w:t>
      </w:r>
      <w:r w:rsidR="00EB486D" w:rsidRPr="00EA1932">
        <w:rPr>
          <w:i/>
          <w:sz w:val="20"/>
          <w:lang w:val="hr-BA"/>
        </w:rPr>
        <w:t>.........</w:t>
      </w:r>
      <w:r w:rsidRPr="00EA1932">
        <w:rPr>
          <w:i/>
          <w:sz w:val="20"/>
          <w:lang w:val="hr-BA"/>
        </w:rPr>
        <w:t xml:space="preserve"> </w:t>
      </w:r>
      <w:r w:rsidR="00EB486D" w:rsidRPr="00EA1932">
        <w:rPr>
          <w:i/>
          <w:sz w:val="20"/>
          <w:lang w:val="hr-BA"/>
        </w:rPr>
        <w:t>(</w:t>
      </w:r>
      <w:r w:rsidR="006626AB" w:rsidRPr="00EA1932">
        <w:rPr>
          <w:i/>
          <w:sz w:val="20"/>
          <w:lang w:val="hr-BA"/>
        </w:rPr>
        <w:t>naziv</w:t>
      </w:r>
      <w:r w:rsidRPr="00EA1932">
        <w:rPr>
          <w:i/>
          <w:sz w:val="20"/>
          <w:lang w:val="hr-BA"/>
        </w:rPr>
        <w:t xml:space="preserve"> </w:t>
      </w:r>
      <w:r w:rsidR="00EB486D" w:rsidRPr="00EA1932">
        <w:rPr>
          <w:i/>
          <w:sz w:val="20"/>
          <w:lang w:val="hr-BA"/>
        </w:rPr>
        <w:t>podružnice</w:t>
      </w:r>
      <w:r w:rsidR="00EB486D" w:rsidRPr="00EA1932">
        <w:rPr>
          <w:sz w:val="20"/>
          <w:lang w:val="hr-BA"/>
        </w:rPr>
        <w:t>).........,  …. (</w:t>
      </w:r>
      <w:r w:rsidR="00EB486D" w:rsidRPr="00EA1932">
        <w:rPr>
          <w:i/>
          <w:sz w:val="20"/>
          <w:lang w:val="hr-BA"/>
        </w:rPr>
        <w:t>adresa</w:t>
      </w:r>
      <w:r w:rsidR="00EB486D" w:rsidRPr="00EA1932">
        <w:rPr>
          <w:sz w:val="20"/>
          <w:lang w:val="hr-BA"/>
        </w:rPr>
        <w:t>)… , koju zastupa ………......................, direktor (</w:t>
      </w:r>
      <w:r w:rsidR="00EB486D" w:rsidRPr="00EA1932">
        <w:rPr>
          <w:i/>
          <w:sz w:val="20"/>
          <w:lang w:val="hr-BA"/>
        </w:rPr>
        <w:t>v.d. direktor</w:t>
      </w:r>
      <w:r w:rsidR="006626AB" w:rsidRPr="00EA1932">
        <w:rPr>
          <w:i/>
          <w:sz w:val="20"/>
          <w:lang w:val="hr-BA"/>
        </w:rPr>
        <w:t>a</w:t>
      </w:r>
      <w:r w:rsidR="00EB486D" w:rsidRPr="00EA1932">
        <w:rPr>
          <w:sz w:val="20"/>
          <w:lang w:val="hr-BA"/>
        </w:rPr>
        <w:t>)</w:t>
      </w:r>
      <w:r w:rsidR="006626AB" w:rsidRPr="00EA1932">
        <w:rPr>
          <w:sz w:val="20"/>
          <w:lang w:val="hr-BA"/>
        </w:rPr>
        <w:t>, kao Operator distributivnog sistema</w:t>
      </w:r>
      <w:r w:rsidR="005F298D" w:rsidRPr="00EA1932">
        <w:rPr>
          <w:sz w:val="20"/>
          <w:lang w:val="hr-BA"/>
        </w:rPr>
        <w:t xml:space="preserve"> </w:t>
      </w:r>
      <w:r w:rsidR="00EB486D" w:rsidRPr="00EA1932">
        <w:rPr>
          <w:sz w:val="20"/>
          <w:lang w:val="hr-BA"/>
        </w:rPr>
        <w:t>(u daljem tekstu: ODS)</w:t>
      </w:r>
    </w:p>
    <w:p w14:paraId="55060384" w14:textId="77777777" w:rsidR="006F7FBC" w:rsidRPr="00EA1932" w:rsidRDefault="00E61B06" w:rsidP="00B21FF3">
      <w:pPr>
        <w:pStyle w:val="Heading5"/>
        <w:tabs>
          <w:tab w:val="left" w:pos="5954"/>
        </w:tabs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>I</w:t>
      </w:r>
      <w:r w:rsidR="006F7FBC" w:rsidRPr="00EA1932">
        <w:rPr>
          <w:sz w:val="20"/>
          <w:lang w:val="hr-BA"/>
        </w:rPr>
        <w:t>I  PREDMET UGOVORA</w:t>
      </w:r>
    </w:p>
    <w:p w14:paraId="62C1D1D1" w14:textId="77777777" w:rsidR="00105662" w:rsidRPr="00EA1932" w:rsidRDefault="006F7FBC" w:rsidP="008D1717">
      <w:pPr>
        <w:tabs>
          <w:tab w:val="left" w:pos="5954"/>
        </w:tabs>
        <w:spacing w:after="120"/>
        <w:jc w:val="center"/>
        <w:rPr>
          <w:i/>
          <w:sz w:val="20"/>
          <w:lang w:val="hr-BA"/>
        </w:rPr>
      </w:pPr>
      <w:r w:rsidRPr="00EA1932">
        <w:rPr>
          <w:b/>
          <w:sz w:val="20"/>
          <w:lang w:val="hr-BA"/>
        </w:rPr>
        <w:t>Član 1.</w:t>
      </w:r>
    </w:p>
    <w:p w14:paraId="409B2A39" w14:textId="10E0293E" w:rsidR="006D156B" w:rsidRPr="00EA1932" w:rsidRDefault="006F7FBC" w:rsidP="006D156B">
      <w:pPr>
        <w:pStyle w:val="BodyText"/>
        <w:tabs>
          <w:tab w:val="left" w:pos="5954"/>
        </w:tabs>
        <w:spacing w:before="240" w:after="60"/>
        <w:rPr>
          <w:sz w:val="20"/>
          <w:lang w:val="hr-BA"/>
        </w:rPr>
      </w:pPr>
      <w:r w:rsidRPr="00EA1932">
        <w:rPr>
          <w:sz w:val="20"/>
          <w:lang w:val="hr-BA"/>
        </w:rPr>
        <w:t xml:space="preserve">Predmet Ugovora je </w:t>
      </w:r>
      <w:r w:rsidR="00D1776B" w:rsidRPr="00EA1932">
        <w:rPr>
          <w:sz w:val="20"/>
          <w:lang w:val="hr-BA"/>
        </w:rPr>
        <w:t>uređenje međusobnih odnosa ugovornih strana u postupku priključenja</w:t>
      </w:r>
      <w:r w:rsidR="005F298D" w:rsidRPr="00EA1932">
        <w:rPr>
          <w:sz w:val="20"/>
          <w:lang w:val="hr-BA"/>
        </w:rPr>
        <w:t xml:space="preserve"> </w:t>
      </w:r>
      <w:r w:rsidR="006D156B" w:rsidRPr="00EA1932">
        <w:rPr>
          <w:sz w:val="20"/>
          <w:lang w:val="hr-BA"/>
        </w:rPr>
        <w:t>objekta .....</w:t>
      </w:r>
      <w:r w:rsidR="006D156B" w:rsidRPr="00EA1932">
        <w:rPr>
          <w:rFonts w:ascii="Times New (W1)" w:hAnsi="Times New (W1)"/>
          <w:i/>
          <w:sz w:val="20"/>
          <w:lang w:val="hr-BA"/>
        </w:rPr>
        <w:t>(naziv objekta</w:t>
      </w:r>
      <w:r w:rsidR="006D156B" w:rsidRPr="00EA1932">
        <w:rPr>
          <w:sz w:val="20"/>
          <w:lang w:val="hr-BA"/>
        </w:rPr>
        <w:t xml:space="preserve">)....  </w:t>
      </w:r>
      <w:r w:rsidRPr="00EA1932">
        <w:rPr>
          <w:sz w:val="20"/>
          <w:lang w:val="hr-BA"/>
        </w:rPr>
        <w:t>na distributivnu mrežu</w:t>
      </w:r>
      <w:r w:rsidR="00D1776B" w:rsidRPr="00EA1932">
        <w:rPr>
          <w:sz w:val="20"/>
          <w:lang w:val="hr-BA"/>
        </w:rPr>
        <w:t>.</w:t>
      </w:r>
    </w:p>
    <w:p w14:paraId="1BAFAABF" w14:textId="0C22BBBE" w:rsidR="006F7FBC" w:rsidRPr="00EA1932" w:rsidRDefault="006F7FBC" w:rsidP="006D156B">
      <w:pPr>
        <w:pStyle w:val="BodyText"/>
        <w:tabs>
          <w:tab w:val="left" w:pos="5954"/>
        </w:tabs>
        <w:spacing w:before="240" w:after="120"/>
        <w:rPr>
          <w:sz w:val="20"/>
          <w:lang w:val="hr-BA"/>
        </w:rPr>
      </w:pPr>
      <w:r w:rsidRPr="00EA1932">
        <w:rPr>
          <w:sz w:val="20"/>
          <w:lang w:val="hr-BA"/>
        </w:rPr>
        <w:t xml:space="preserve">Predmetni objekat je </w:t>
      </w:r>
      <w:r w:rsidR="00026703" w:rsidRPr="00EA1932">
        <w:rPr>
          <w:sz w:val="20"/>
          <w:lang w:val="hr-BA"/>
        </w:rPr>
        <w:t>namijenjen za proizvodnju električne energije</w:t>
      </w:r>
      <w:r w:rsidRPr="00EA1932">
        <w:rPr>
          <w:sz w:val="20"/>
          <w:lang w:val="hr-BA"/>
        </w:rPr>
        <w:t xml:space="preserve"> i nalazi se na lokaciji </w:t>
      </w:r>
      <w:r w:rsidRPr="00EA1932">
        <w:rPr>
          <w:i/>
          <w:iCs/>
          <w:sz w:val="20"/>
          <w:lang w:val="hr-BA"/>
        </w:rPr>
        <w:t>......(</w:t>
      </w:r>
      <w:r w:rsidR="00EB486D" w:rsidRPr="00EA1932">
        <w:rPr>
          <w:i/>
          <w:iCs/>
          <w:sz w:val="20"/>
          <w:lang w:val="hr-BA"/>
        </w:rPr>
        <w:t>grad/o</w:t>
      </w:r>
      <w:r w:rsidRPr="00EA1932">
        <w:rPr>
          <w:i/>
          <w:iCs/>
          <w:sz w:val="20"/>
          <w:lang w:val="hr-BA"/>
        </w:rPr>
        <w:t>pćina i adresa)................................,</w:t>
      </w:r>
      <w:r w:rsidRPr="00EA1932">
        <w:rPr>
          <w:sz w:val="20"/>
          <w:lang w:val="hr-BA"/>
        </w:rPr>
        <w:t xml:space="preserve"> a bliži podaci o objektu se nalaze u Elektroenergetskoj saglasnosti</w:t>
      </w:r>
      <w:r w:rsidR="00B038CB" w:rsidRPr="00EA1932">
        <w:rPr>
          <w:sz w:val="20"/>
          <w:lang w:val="hr-BA"/>
        </w:rPr>
        <w:t>,</w:t>
      </w:r>
      <w:r w:rsidRPr="00EA1932">
        <w:rPr>
          <w:sz w:val="20"/>
          <w:lang w:val="hr-BA"/>
        </w:rPr>
        <w:t xml:space="preserve"> broj</w:t>
      </w:r>
      <w:r w:rsidR="00EB486D" w:rsidRPr="00EA1932">
        <w:rPr>
          <w:sz w:val="20"/>
          <w:lang w:val="hr-BA"/>
        </w:rPr>
        <w:t>:</w:t>
      </w:r>
      <w:r w:rsidR="00CF580B" w:rsidRPr="00EA1932">
        <w:rPr>
          <w:sz w:val="20"/>
          <w:lang w:val="hr-BA"/>
        </w:rPr>
        <w:t xml:space="preserve"> .............................,</w:t>
      </w:r>
      <w:r w:rsidR="005F298D" w:rsidRPr="00EA1932">
        <w:rPr>
          <w:sz w:val="20"/>
          <w:lang w:val="hr-BA"/>
        </w:rPr>
        <w:t xml:space="preserve"> </w:t>
      </w:r>
      <w:r w:rsidR="00CF6844" w:rsidRPr="00EA1932">
        <w:rPr>
          <w:sz w:val="20"/>
          <w:lang w:val="hr-BA"/>
        </w:rPr>
        <w:t>izdatoj dana ...........,</w:t>
      </w:r>
      <w:r w:rsidRPr="00EA1932">
        <w:rPr>
          <w:sz w:val="20"/>
          <w:lang w:val="hr-BA"/>
        </w:rPr>
        <w:t xml:space="preserve"> koja je data u prilogu i čini sastavni dio Ugovora.</w:t>
      </w:r>
    </w:p>
    <w:p w14:paraId="3D36134A" w14:textId="77777777" w:rsidR="006F7FBC" w:rsidRPr="00EA1932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EA1932">
        <w:rPr>
          <w:b/>
          <w:sz w:val="20"/>
          <w:lang w:val="hr-BA"/>
        </w:rPr>
        <w:t>Član 2.</w:t>
      </w:r>
    </w:p>
    <w:p w14:paraId="5E8ED6AC" w14:textId="2B8924F2" w:rsidR="00D1776B" w:rsidRPr="00EA1932" w:rsidRDefault="006F7FBC" w:rsidP="00B21FF3">
      <w:pPr>
        <w:pStyle w:val="BodyText"/>
        <w:tabs>
          <w:tab w:val="left" w:pos="5954"/>
        </w:tabs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>U</w:t>
      </w:r>
      <w:r w:rsidR="00324C8E" w:rsidRPr="00EA1932">
        <w:rPr>
          <w:sz w:val="20"/>
          <w:lang w:val="hr-BA"/>
        </w:rPr>
        <w:t xml:space="preserve"> skladu sa uslovima iz </w:t>
      </w:r>
      <w:r w:rsidRPr="00EA1932">
        <w:rPr>
          <w:sz w:val="20"/>
          <w:lang w:val="hr-BA"/>
        </w:rPr>
        <w:t xml:space="preserve">Elektroenergetske saglasnosti iz </w:t>
      </w:r>
      <w:r w:rsidR="008D618B" w:rsidRPr="00EA1932">
        <w:rPr>
          <w:sz w:val="20"/>
          <w:lang w:val="hr-BA"/>
        </w:rPr>
        <w:t>č</w:t>
      </w:r>
      <w:r w:rsidRPr="00EA1932">
        <w:rPr>
          <w:sz w:val="20"/>
          <w:lang w:val="hr-BA"/>
        </w:rPr>
        <w:t>lana 1.</w:t>
      </w:r>
      <w:r w:rsidR="00324C8E" w:rsidRPr="00EA1932">
        <w:rPr>
          <w:sz w:val="20"/>
          <w:lang w:val="hr-BA"/>
        </w:rPr>
        <w:t xml:space="preserve">ovog </w:t>
      </w:r>
      <w:r w:rsidR="00545C6F" w:rsidRPr="00EA1932">
        <w:rPr>
          <w:sz w:val="20"/>
          <w:lang w:val="hr-BA"/>
        </w:rPr>
        <w:t>Ugovora</w:t>
      </w:r>
      <w:r w:rsidR="00324C8E" w:rsidRPr="00EA1932">
        <w:rPr>
          <w:sz w:val="20"/>
          <w:lang w:val="hr-BA"/>
        </w:rPr>
        <w:t xml:space="preserve">, predmetni objekat se priključuje </w:t>
      </w:r>
      <w:r w:rsidRPr="00EA1932">
        <w:rPr>
          <w:sz w:val="20"/>
          <w:lang w:val="hr-BA"/>
        </w:rPr>
        <w:t xml:space="preserve">na distributivnu mrežu </w:t>
      </w:r>
      <w:r w:rsidR="00D1776B" w:rsidRPr="00EA1932">
        <w:rPr>
          <w:sz w:val="20"/>
          <w:lang w:val="hr-BA"/>
        </w:rPr>
        <w:t>na naponskom nivou ...............  kV</w:t>
      </w:r>
      <w:r w:rsidR="00324C8E" w:rsidRPr="00EA1932">
        <w:rPr>
          <w:sz w:val="20"/>
          <w:lang w:val="hr-BA"/>
        </w:rPr>
        <w:t>, a o</w:t>
      </w:r>
      <w:r w:rsidR="00D1776B" w:rsidRPr="00EA1932">
        <w:rPr>
          <w:sz w:val="20"/>
          <w:lang w:val="hr-BA"/>
        </w:rPr>
        <w:t>dobren</w:t>
      </w:r>
      <w:r w:rsidR="00324C8E" w:rsidRPr="00EA1932">
        <w:rPr>
          <w:sz w:val="20"/>
          <w:lang w:val="hr-BA"/>
        </w:rPr>
        <w:t>a</w:t>
      </w:r>
      <w:r w:rsidR="00D1776B" w:rsidRPr="00EA1932">
        <w:rPr>
          <w:sz w:val="20"/>
          <w:lang w:val="hr-BA"/>
        </w:rPr>
        <w:t xml:space="preserve"> priključn</w:t>
      </w:r>
      <w:r w:rsidR="00324C8E" w:rsidRPr="00EA1932">
        <w:rPr>
          <w:sz w:val="20"/>
          <w:lang w:val="hr-BA"/>
        </w:rPr>
        <w:t>a</w:t>
      </w:r>
      <w:r w:rsidR="00D1776B" w:rsidRPr="00EA1932">
        <w:rPr>
          <w:sz w:val="20"/>
          <w:lang w:val="hr-BA"/>
        </w:rPr>
        <w:t xml:space="preserve"> snag</w:t>
      </w:r>
      <w:r w:rsidR="00324C8E" w:rsidRPr="00EA1932">
        <w:rPr>
          <w:sz w:val="20"/>
          <w:lang w:val="hr-BA"/>
        </w:rPr>
        <w:t xml:space="preserve">a iznosi </w:t>
      </w:r>
      <w:r w:rsidR="00D1776B" w:rsidRPr="00EA1932">
        <w:rPr>
          <w:sz w:val="20"/>
          <w:lang w:val="hr-BA"/>
        </w:rPr>
        <w:t xml:space="preserve"> .............   kW.  </w:t>
      </w:r>
    </w:p>
    <w:p w14:paraId="28CE67B1" w14:textId="77777777" w:rsidR="00B21FF3" w:rsidRPr="00EA1932" w:rsidRDefault="00B21FF3" w:rsidP="00B21FF3">
      <w:pPr>
        <w:pStyle w:val="BodyText"/>
        <w:tabs>
          <w:tab w:val="left" w:pos="5954"/>
        </w:tabs>
        <w:spacing w:after="120"/>
        <w:rPr>
          <w:sz w:val="20"/>
          <w:lang w:val="hr-BA"/>
        </w:rPr>
      </w:pPr>
    </w:p>
    <w:p w14:paraId="116CB7A9" w14:textId="77777777" w:rsidR="006F7FBC" w:rsidRPr="00EA1932" w:rsidRDefault="00E61B06" w:rsidP="00B21FF3">
      <w:pPr>
        <w:pStyle w:val="Heading6"/>
        <w:tabs>
          <w:tab w:val="left" w:pos="5954"/>
        </w:tabs>
        <w:spacing w:after="120"/>
        <w:rPr>
          <w:lang w:val="hr-BA"/>
        </w:rPr>
      </w:pPr>
      <w:r w:rsidRPr="00EA1932">
        <w:rPr>
          <w:lang w:val="hr-BA"/>
        </w:rPr>
        <w:t>I</w:t>
      </w:r>
      <w:r w:rsidR="006F7FBC" w:rsidRPr="00EA1932">
        <w:rPr>
          <w:lang w:val="hr-BA"/>
        </w:rPr>
        <w:t>II  NA</w:t>
      </w:r>
      <w:r w:rsidR="00324C8E" w:rsidRPr="00EA1932">
        <w:rPr>
          <w:lang w:val="hr-BA"/>
        </w:rPr>
        <w:t>K</w:t>
      </w:r>
      <w:r w:rsidR="006F7FBC" w:rsidRPr="00EA1932">
        <w:rPr>
          <w:lang w:val="hr-BA"/>
        </w:rPr>
        <w:t xml:space="preserve">NADA ZA PRIKLJUČENJE </w:t>
      </w:r>
    </w:p>
    <w:p w14:paraId="12CE9761" w14:textId="77777777" w:rsidR="0001361B" w:rsidRPr="00EA1932" w:rsidRDefault="006F7FBC" w:rsidP="009B38FF">
      <w:pPr>
        <w:tabs>
          <w:tab w:val="left" w:pos="5954"/>
        </w:tabs>
        <w:spacing w:after="120"/>
        <w:jc w:val="center"/>
        <w:rPr>
          <w:i/>
          <w:sz w:val="20"/>
          <w:lang w:val="hr-BA"/>
        </w:rPr>
      </w:pPr>
      <w:r w:rsidRPr="00EA1932">
        <w:rPr>
          <w:b/>
          <w:sz w:val="20"/>
          <w:lang w:val="hr-BA"/>
        </w:rPr>
        <w:t>Član 3.</w:t>
      </w:r>
    </w:p>
    <w:p w14:paraId="56095BAB" w14:textId="26A4D77D" w:rsidR="007B6535" w:rsidRPr="00EA1932" w:rsidRDefault="007B6535" w:rsidP="008930D1">
      <w:pPr>
        <w:pStyle w:val="BodyText"/>
        <w:tabs>
          <w:tab w:val="left" w:pos="5954"/>
        </w:tabs>
        <w:spacing w:after="120"/>
        <w:rPr>
          <w:sz w:val="20"/>
          <w:lang w:val="hr-BA"/>
        </w:rPr>
      </w:pPr>
      <w:r w:rsidRPr="00EA1932">
        <w:rPr>
          <w:i/>
          <w:sz w:val="20"/>
          <w:lang w:val="hr-BA"/>
        </w:rPr>
        <w:t>Varijanta a) obračun prema jediničnoj cijeni</w:t>
      </w:r>
      <w:r w:rsidRPr="00EA1932">
        <w:rPr>
          <w:sz w:val="20"/>
          <w:lang w:val="hr-BA"/>
        </w:rPr>
        <w:t xml:space="preserve"> 1kW</w:t>
      </w:r>
    </w:p>
    <w:p w14:paraId="1A921492" w14:textId="400EA2BD" w:rsidR="008930D1" w:rsidRPr="00EA1932" w:rsidRDefault="00EB486D" w:rsidP="008930D1">
      <w:pPr>
        <w:pStyle w:val="BodyText"/>
        <w:tabs>
          <w:tab w:val="left" w:pos="5954"/>
        </w:tabs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>N</w:t>
      </w:r>
      <w:r w:rsidR="008930D1" w:rsidRPr="00EA1932">
        <w:rPr>
          <w:sz w:val="20"/>
          <w:lang w:val="hr-BA"/>
        </w:rPr>
        <w:t>aknad</w:t>
      </w:r>
      <w:r w:rsidRPr="00EA1932">
        <w:rPr>
          <w:sz w:val="20"/>
          <w:lang w:val="hr-BA"/>
        </w:rPr>
        <w:t>a</w:t>
      </w:r>
      <w:r w:rsidR="008930D1" w:rsidRPr="00EA1932">
        <w:rPr>
          <w:sz w:val="20"/>
          <w:lang w:val="hr-BA"/>
        </w:rPr>
        <w:t xml:space="preserve"> za priključenje iznosi: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8930D1" w:rsidRPr="00EA1932" w14:paraId="7D23D678" w14:textId="77777777" w:rsidTr="00E207D2">
        <w:tc>
          <w:tcPr>
            <w:tcW w:w="2835" w:type="dxa"/>
          </w:tcPr>
          <w:p w14:paraId="712BDE95" w14:textId="77777777" w:rsidR="008930D1" w:rsidRPr="00EA1932" w:rsidRDefault="008930D1" w:rsidP="00E207D2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Iznos bez PDV:</w:t>
            </w:r>
          </w:p>
        </w:tc>
        <w:tc>
          <w:tcPr>
            <w:tcW w:w="1701" w:type="dxa"/>
          </w:tcPr>
          <w:p w14:paraId="3B06E726" w14:textId="77777777" w:rsidR="008930D1" w:rsidRPr="00EA1932" w:rsidRDefault="00960A57" w:rsidP="00E207D2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0.000,</w:t>
            </w:r>
            <w:r w:rsidR="008930D1" w:rsidRPr="00EA1932">
              <w:rPr>
                <w:sz w:val="20"/>
                <w:lang w:val="hr-BA"/>
              </w:rPr>
              <w:t>00</w:t>
            </w:r>
          </w:p>
        </w:tc>
        <w:tc>
          <w:tcPr>
            <w:tcW w:w="567" w:type="dxa"/>
          </w:tcPr>
          <w:p w14:paraId="12DE81BC" w14:textId="77777777" w:rsidR="008930D1" w:rsidRPr="00EA1932" w:rsidRDefault="008930D1" w:rsidP="00E207D2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KM</w:t>
            </w:r>
          </w:p>
        </w:tc>
      </w:tr>
      <w:tr w:rsidR="008930D1" w:rsidRPr="00EA1932" w14:paraId="06FC0FCE" w14:textId="77777777" w:rsidTr="00E207D2">
        <w:tc>
          <w:tcPr>
            <w:tcW w:w="2835" w:type="dxa"/>
          </w:tcPr>
          <w:p w14:paraId="62E7BD3E" w14:textId="77777777" w:rsidR="008930D1" w:rsidRPr="00EA1932" w:rsidRDefault="008930D1" w:rsidP="00E207D2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Iznos PDV:</w:t>
            </w:r>
          </w:p>
        </w:tc>
        <w:tc>
          <w:tcPr>
            <w:tcW w:w="1701" w:type="dxa"/>
          </w:tcPr>
          <w:p w14:paraId="6F53D2E8" w14:textId="77777777" w:rsidR="008930D1" w:rsidRPr="00EA1932" w:rsidRDefault="00960A57" w:rsidP="00E207D2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0.000,</w:t>
            </w:r>
            <w:r w:rsidR="008930D1" w:rsidRPr="00EA1932">
              <w:rPr>
                <w:sz w:val="20"/>
                <w:lang w:val="hr-BA"/>
              </w:rPr>
              <w:t>00</w:t>
            </w:r>
          </w:p>
        </w:tc>
        <w:tc>
          <w:tcPr>
            <w:tcW w:w="567" w:type="dxa"/>
          </w:tcPr>
          <w:p w14:paraId="7DCEF0E2" w14:textId="77777777" w:rsidR="008930D1" w:rsidRPr="00EA1932" w:rsidRDefault="008930D1" w:rsidP="00E207D2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KM</w:t>
            </w:r>
          </w:p>
        </w:tc>
      </w:tr>
      <w:tr w:rsidR="008930D1" w:rsidRPr="00EA1932" w14:paraId="067A81F7" w14:textId="77777777" w:rsidTr="00E207D2">
        <w:tc>
          <w:tcPr>
            <w:tcW w:w="2835" w:type="dxa"/>
          </w:tcPr>
          <w:p w14:paraId="0EF71580" w14:textId="77777777" w:rsidR="008930D1" w:rsidRPr="00EA1932" w:rsidRDefault="008930D1" w:rsidP="00E207D2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Ukupan iznos:</w:t>
            </w:r>
          </w:p>
        </w:tc>
        <w:tc>
          <w:tcPr>
            <w:tcW w:w="1701" w:type="dxa"/>
          </w:tcPr>
          <w:p w14:paraId="380083CD" w14:textId="77777777" w:rsidR="008930D1" w:rsidRPr="00EA1932" w:rsidRDefault="00960A57" w:rsidP="00E207D2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0.000,</w:t>
            </w:r>
            <w:r w:rsidR="008930D1" w:rsidRPr="00EA1932">
              <w:rPr>
                <w:sz w:val="20"/>
                <w:lang w:val="hr-BA"/>
              </w:rPr>
              <w:t>00</w:t>
            </w:r>
          </w:p>
        </w:tc>
        <w:tc>
          <w:tcPr>
            <w:tcW w:w="567" w:type="dxa"/>
          </w:tcPr>
          <w:p w14:paraId="06CD2113" w14:textId="77777777" w:rsidR="008930D1" w:rsidRPr="00EA1932" w:rsidRDefault="008930D1" w:rsidP="00E207D2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KM</w:t>
            </w:r>
          </w:p>
        </w:tc>
      </w:tr>
    </w:tbl>
    <w:p w14:paraId="24D88CB7" w14:textId="77777777" w:rsidR="008930D1" w:rsidRPr="00EA1932" w:rsidRDefault="008930D1" w:rsidP="008930D1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lang w:val="hr-BA"/>
        </w:rPr>
      </w:pPr>
      <w:r w:rsidRPr="00EA1932">
        <w:rPr>
          <w:lang w:val="hr-BA"/>
        </w:rPr>
        <w:t xml:space="preserve">                  (slovima:   .....................................................................................KM)</w:t>
      </w:r>
    </w:p>
    <w:p w14:paraId="229B13DC" w14:textId="77777777" w:rsidR="00EB486D" w:rsidRPr="00EA1932" w:rsidRDefault="00EB486D" w:rsidP="00EB486D">
      <w:pPr>
        <w:pStyle w:val="Heading6"/>
        <w:spacing w:after="120"/>
        <w:jc w:val="both"/>
        <w:rPr>
          <w:sz w:val="16"/>
          <w:lang w:val="hr-BA"/>
        </w:rPr>
      </w:pPr>
      <w:r w:rsidRPr="00EA1932">
        <w:rPr>
          <w:b w:val="0"/>
          <w:lang w:val="hr-BA"/>
        </w:rPr>
        <w:lastRenderedPageBreak/>
        <w:t>Predračun naknade za priključenje je dat u prilogu i čini sastavni dio Ugovora</w:t>
      </w:r>
      <w:r w:rsidRPr="00EA1932">
        <w:rPr>
          <w:lang w:val="hr-BA"/>
        </w:rPr>
        <w:t>.</w:t>
      </w:r>
    </w:p>
    <w:p w14:paraId="3255AE6C" w14:textId="77777777" w:rsidR="00EB486D" w:rsidRPr="00EA1932" w:rsidRDefault="00EB486D" w:rsidP="00EB486D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hr-BA"/>
        </w:rPr>
      </w:pPr>
      <w:r w:rsidRPr="00EA1932">
        <w:rPr>
          <w:lang w:val="hr-BA"/>
        </w:rPr>
        <w:t xml:space="preserve">Iznos naknade za priključenje je određen u skladu sa članom 45. Opštih uslova za isporuku električne energije, Pravilnikom o metodologiji za izračunavanje naknada za priključenje i definisanje rokova i uslova za priključak na distributivnu mrežu, Pravilnikom o mjernom mjestu, Odlukom o utvrđivanju iznosa prosječnih vrijednosti investicija elektroenergetskih objekata distributivne mreže i jediničnih iznosa naknada za priključenje krajnjih kupaca/proizvođača na distributivnu mrežu, Odlukom FERK-a o davanju saglasnosti Javnom preduzeću Elektroprivreda Bosne i Hercegovine d.d. – Sarajevo na jedinične iznose naknada za priključenje na distributivnu mrežu, Cjenovnikom usluga i drugim aktima JP Elektroprivreda BiH d.d.- Sarajevo </w:t>
      </w:r>
    </w:p>
    <w:p w14:paraId="1C11345C" w14:textId="77777777" w:rsidR="00EB486D" w:rsidRPr="00EA1932" w:rsidRDefault="00EB486D" w:rsidP="00EB486D">
      <w:pPr>
        <w:tabs>
          <w:tab w:val="left" w:pos="5954"/>
        </w:tabs>
        <w:spacing w:after="120"/>
        <w:jc w:val="both"/>
        <w:rPr>
          <w:b/>
          <w:sz w:val="20"/>
          <w:lang w:val="hr-BA"/>
        </w:rPr>
      </w:pPr>
      <w:r w:rsidRPr="00EA1932">
        <w:rPr>
          <w:sz w:val="20"/>
          <w:lang w:val="hr-BA"/>
        </w:rPr>
        <w:t>Porez na dodatu vrijednost je izračunat u skladu sa Zakonom o porezu na dodatu vrijednost („Službeni glasnik BiH”, broj 09/05, 35/05 i 100/08).</w:t>
      </w:r>
    </w:p>
    <w:p w14:paraId="5B128011" w14:textId="7C55024A" w:rsidR="00ED497E" w:rsidRPr="00EA1932" w:rsidRDefault="008D1717" w:rsidP="008D1717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hr-BA"/>
        </w:rPr>
      </w:pPr>
      <w:r w:rsidRPr="00EA1932">
        <w:rPr>
          <w:lang w:val="hr-BA"/>
        </w:rPr>
        <w:t xml:space="preserve">Na osnovu </w:t>
      </w:r>
      <w:r w:rsidR="00F35F1C" w:rsidRPr="00EA1932">
        <w:rPr>
          <w:lang w:val="hr-BA"/>
        </w:rPr>
        <w:t>Ugovora o uređenju međusobnih odnosa i finansiranju izgradnje elektroenergetskih objek</w:t>
      </w:r>
      <w:r w:rsidR="00BF57A9" w:rsidRPr="00EA1932">
        <w:rPr>
          <w:lang w:val="hr-BA"/>
        </w:rPr>
        <w:t>a</w:t>
      </w:r>
      <w:r w:rsidR="00F35F1C" w:rsidRPr="00EA1932">
        <w:rPr>
          <w:lang w:val="hr-BA"/>
        </w:rPr>
        <w:t>ta u posebnoj zoni</w:t>
      </w:r>
      <w:r w:rsidR="00347FE5" w:rsidRPr="00EA1932">
        <w:rPr>
          <w:lang w:val="hr-BA"/>
        </w:rPr>
        <w:t xml:space="preserve">, </w:t>
      </w:r>
      <w:r w:rsidR="00F35F1C" w:rsidRPr="00EA1932">
        <w:rPr>
          <w:lang w:val="hr-BA"/>
        </w:rPr>
        <w:t>broj:</w:t>
      </w:r>
      <w:r w:rsidR="005F298D" w:rsidRPr="00EA1932">
        <w:rPr>
          <w:lang w:val="hr-BA"/>
        </w:rPr>
        <w:t xml:space="preserve"> </w:t>
      </w:r>
      <w:r w:rsidR="00F35F1C" w:rsidRPr="00EA1932">
        <w:rPr>
          <w:lang w:val="hr-BA"/>
        </w:rPr>
        <w:t>..................</w:t>
      </w:r>
      <w:r w:rsidR="00545C6F" w:rsidRPr="00EA1932">
        <w:rPr>
          <w:lang w:val="hr-BA"/>
        </w:rPr>
        <w:t>, zaključen</w:t>
      </w:r>
      <w:r w:rsidR="006626AB" w:rsidRPr="00EA1932">
        <w:rPr>
          <w:lang w:val="hr-BA"/>
        </w:rPr>
        <w:t>og</w:t>
      </w:r>
      <w:r w:rsidR="00545C6F" w:rsidRPr="00EA1932">
        <w:rPr>
          <w:lang w:val="hr-BA"/>
        </w:rPr>
        <w:t xml:space="preserve"> dana</w:t>
      </w:r>
      <w:r w:rsidR="005F298D" w:rsidRPr="00EA1932">
        <w:rPr>
          <w:lang w:val="hr-BA"/>
        </w:rPr>
        <w:t xml:space="preserve"> </w:t>
      </w:r>
      <w:r w:rsidR="00F35F1C" w:rsidRPr="00EA1932">
        <w:rPr>
          <w:lang w:val="hr-BA"/>
        </w:rPr>
        <w:t xml:space="preserve">..................., </w:t>
      </w:r>
      <w:r w:rsidR="00CF6844" w:rsidRPr="00EA1932">
        <w:rPr>
          <w:lang w:val="hr-BA"/>
        </w:rPr>
        <w:t>izvršena je uplata</w:t>
      </w:r>
      <w:r w:rsidR="00221ABD" w:rsidRPr="00EA1932">
        <w:rPr>
          <w:lang w:val="hr-BA"/>
        </w:rPr>
        <w:t xml:space="preserve"> </w:t>
      </w:r>
      <w:r w:rsidR="00F35F1C" w:rsidRPr="00EA1932">
        <w:rPr>
          <w:lang w:val="hr-BA"/>
        </w:rPr>
        <w:t>ukup</w:t>
      </w:r>
      <w:r w:rsidR="00CF6844" w:rsidRPr="00EA1932">
        <w:rPr>
          <w:lang w:val="hr-BA"/>
        </w:rPr>
        <w:t>nog</w:t>
      </w:r>
      <w:r w:rsidR="00F35F1C" w:rsidRPr="00EA1932">
        <w:rPr>
          <w:lang w:val="hr-BA"/>
        </w:rPr>
        <w:t xml:space="preserve"> iznos</w:t>
      </w:r>
      <w:r w:rsidR="00CF6844" w:rsidRPr="00EA1932">
        <w:rPr>
          <w:lang w:val="hr-BA"/>
        </w:rPr>
        <w:t>a</w:t>
      </w:r>
      <w:r w:rsidR="00221ABD" w:rsidRPr="00EA1932">
        <w:rPr>
          <w:lang w:val="hr-BA"/>
        </w:rPr>
        <w:t xml:space="preserve"> </w:t>
      </w:r>
      <w:r w:rsidR="00B038CB" w:rsidRPr="00EA1932">
        <w:rPr>
          <w:lang w:val="hr-BA"/>
        </w:rPr>
        <w:t>naknade za priključenje,</w:t>
      </w:r>
      <w:r w:rsidR="005F298D" w:rsidRPr="00EA1932">
        <w:rPr>
          <w:lang w:val="hr-BA"/>
        </w:rPr>
        <w:t xml:space="preserve"> </w:t>
      </w:r>
      <w:r w:rsidR="00CF6844" w:rsidRPr="00EA1932">
        <w:rPr>
          <w:lang w:val="hr-BA"/>
        </w:rPr>
        <w:t>tako da po ovom osnovu Proizvođač nema dodatne obaveze</w:t>
      </w:r>
      <w:r w:rsidR="00B038CB" w:rsidRPr="00EA1932">
        <w:rPr>
          <w:lang w:val="hr-BA"/>
        </w:rPr>
        <w:t>,</w:t>
      </w:r>
      <w:r w:rsidR="00221ABD" w:rsidRPr="00EA1932">
        <w:rPr>
          <w:lang w:val="hr-BA"/>
        </w:rPr>
        <w:t xml:space="preserve"> </w:t>
      </w:r>
      <w:r w:rsidR="00CF6844" w:rsidRPr="00EA1932">
        <w:rPr>
          <w:lang w:val="hr-BA"/>
        </w:rPr>
        <w:t>u skladu s ovim Ugovorom.</w:t>
      </w:r>
    </w:p>
    <w:p w14:paraId="734338E2" w14:textId="77777777" w:rsidR="007B6535" w:rsidRPr="00EA1932" w:rsidRDefault="007B6535" w:rsidP="008D1717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hr-BA"/>
        </w:rPr>
      </w:pPr>
    </w:p>
    <w:p w14:paraId="57912753" w14:textId="3B8E8394" w:rsidR="007B6535" w:rsidRPr="00EA1932" w:rsidRDefault="007B6535" w:rsidP="007B6535">
      <w:pPr>
        <w:pStyle w:val="BodyText"/>
        <w:tabs>
          <w:tab w:val="left" w:pos="5954"/>
        </w:tabs>
        <w:spacing w:after="120"/>
        <w:rPr>
          <w:sz w:val="20"/>
          <w:lang w:val="hr-BA"/>
        </w:rPr>
      </w:pPr>
      <w:r w:rsidRPr="00EA1932">
        <w:rPr>
          <w:i/>
          <w:sz w:val="20"/>
          <w:lang w:val="hr-BA"/>
        </w:rPr>
        <w:t>Varijanta b) obračun prema stvarnom trošku priključenja</w:t>
      </w:r>
    </w:p>
    <w:p w14:paraId="2280CC56" w14:textId="77777777" w:rsidR="007B6535" w:rsidRPr="00EA1932" w:rsidRDefault="007B6535" w:rsidP="007B6535">
      <w:pPr>
        <w:pStyle w:val="BodyText"/>
        <w:tabs>
          <w:tab w:val="left" w:pos="5954"/>
        </w:tabs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>Naknada za priključenje iznosi: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7B6535" w:rsidRPr="00EA1932" w14:paraId="3D1E684B" w14:textId="77777777" w:rsidTr="00EB134C">
        <w:tc>
          <w:tcPr>
            <w:tcW w:w="2835" w:type="dxa"/>
          </w:tcPr>
          <w:p w14:paraId="422BD5DC" w14:textId="77777777" w:rsidR="007B6535" w:rsidRPr="00EA1932" w:rsidRDefault="007B6535" w:rsidP="00EB134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Iznos bez PDV:</w:t>
            </w:r>
          </w:p>
        </w:tc>
        <w:tc>
          <w:tcPr>
            <w:tcW w:w="1701" w:type="dxa"/>
          </w:tcPr>
          <w:p w14:paraId="26B831DD" w14:textId="77777777" w:rsidR="007B6535" w:rsidRPr="00EA1932" w:rsidRDefault="007B6535" w:rsidP="00EB134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035DB611" w14:textId="77777777" w:rsidR="007B6535" w:rsidRPr="00EA1932" w:rsidRDefault="007B6535" w:rsidP="00EB134C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KM</w:t>
            </w:r>
          </w:p>
        </w:tc>
      </w:tr>
      <w:tr w:rsidR="007B6535" w:rsidRPr="00EA1932" w14:paraId="1B646B70" w14:textId="77777777" w:rsidTr="00EB134C">
        <w:tc>
          <w:tcPr>
            <w:tcW w:w="2835" w:type="dxa"/>
          </w:tcPr>
          <w:p w14:paraId="5293CEFA" w14:textId="77777777" w:rsidR="007B6535" w:rsidRPr="00EA1932" w:rsidRDefault="007B6535" w:rsidP="00EB134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Iznos PDV:</w:t>
            </w:r>
          </w:p>
        </w:tc>
        <w:tc>
          <w:tcPr>
            <w:tcW w:w="1701" w:type="dxa"/>
          </w:tcPr>
          <w:p w14:paraId="0B781C79" w14:textId="77777777" w:rsidR="007B6535" w:rsidRPr="00EA1932" w:rsidRDefault="007B6535" w:rsidP="00EB134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19E904A8" w14:textId="77777777" w:rsidR="007B6535" w:rsidRPr="00EA1932" w:rsidRDefault="007B6535" w:rsidP="00EB134C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KM</w:t>
            </w:r>
          </w:p>
        </w:tc>
      </w:tr>
      <w:tr w:rsidR="007B6535" w:rsidRPr="00EA1932" w14:paraId="48C1E99D" w14:textId="77777777" w:rsidTr="00EB134C">
        <w:tc>
          <w:tcPr>
            <w:tcW w:w="2835" w:type="dxa"/>
          </w:tcPr>
          <w:p w14:paraId="767A6952" w14:textId="77777777" w:rsidR="007B6535" w:rsidRPr="00EA1932" w:rsidRDefault="007B6535" w:rsidP="00EB134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Ukupan iznos:</w:t>
            </w:r>
          </w:p>
        </w:tc>
        <w:tc>
          <w:tcPr>
            <w:tcW w:w="1701" w:type="dxa"/>
          </w:tcPr>
          <w:p w14:paraId="5127737D" w14:textId="77777777" w:rsidR="007B6535" w:rsidRPr="00EA1932" w:rsidRDefault="007B6535" w:rsidP="00EB134C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71865042" w14:textId="77777777" w:rsidR="007B6535" w:rsidRPr="00EA1932" w:rsidRDefault="007B6535" w:rsidP="00EB134C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KM</w:t>
            </w:r>
          </w:p>
        </w:tc>
      </w:tr>
    </w:tbl>
    <w:p w14:paraId="522C0CC4" w14:textId="77777777" w:rsidR="007B6535" w:rsidRPr="00EA1932" w:rsidRDefault="007B6535" w:rsidP="007B6535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lang w:val="hr-BA"/>
        </w:rPr>
      </w:pPr>
      <w:r w:rsidRPr="00EA1932">
        <w:rPr>
          <w:lang w:val="hr-BA"/>
        </w:rPr>
        <w:t xml:space="preserve">                  (slovima:   .....................................................................................KM)</w:t>
      </w:r>
    </w:p>
    <w:p w14:paraId="7EF2A825" w14:textId="77777777" w:rsidR="007B6535" w:rsidRPr="00EA1932" w:rsidRDefault="007B6535" w:rsidP="007B6535">
      <w:pPr>
        <w:pStyle w:val="Heading6"/>
        <w:spacing w:after="120"/>
        <w:jc w:val="both"/>
        <w:rPr>
          <w:sz w:val="16"/>
          <w:lang w:val="hr-BA"/>
        </w:rPr>
      </w:pPr>
      <w:r w:rsidRPr="00EA1932">
        <w:rPr>
          <w:b w:val="0"/>
          <w:lang w:val="hr-BA"/>
        </w:rPr>
        <w:t>Predračun naknade za priključenje je dat u prilogu i čini sastavni dio Ugovora</w:t>
      </w:r>
      <w:r w:rsidRPr="00EA1932">
        <w:rPr>
          <w:lang w:val="hr-BA"/>
        </w:rPr>
        <w:t>.</w:t>
      </w:r>
    </w:p>
    <w:p w14:paraId="447A1E98" w14:textId="77777777" w:rsidR="007B6535" w:rsidRPr="00EA1932" w:rsidRDefault="007B6535" w:rsidP="007B6535">
      <w:pPr>
        <w:pStyle w:val="Default"/>
        <w:jc w:val="both"/>
        <w:rPr>
          <w:noProof/>
          <w:color w:val="auto"/>
          <w:sz w:val="20"/>
          <w:szCs w:val="20"/>
          <w:lang w:val="hr-BA"/>
        </w:rPr>
      </w:pPr>
      <w:r w:rsidRPr="00EA1932">
        <w:rPr>
          <w:noProof/>
          <w:color w:val="auto"/>
          <w:sz w:val="20"/>
          <w:szCs w:val="20"/>
          <w:lang w:val="hr-BA"/>
        </w:rPr>
        <w:t>Naknada za priključenje je utvrđena na osnovu tipskih specifikacija materijala i prosječnih vrijednosti investicija za elektroenergetske objekte, u skladu sa Pravilnikom o metodologiji za izračunavanje naknada za priključenje i definisanje rokova i uslova za priključak na distributivnu mrežu, Odlukom o utvrđivanju iznosa prosječnih vrijednosti investicija elektroenergetskih objekata distributivne mreže i jediničnih iznosa naknada za priključenje krajnjih kupaca/proizvođača na distributivnu mrežu, Odlukom FERK-a o davanju saglasnosti Javnom preduzeću Elektroprivreda Bosne i Hercegovine d.d. – Sarajevo na jedinične iznose naknada za priključenje na distributivnu mrežu i drugim aktima JP Elektroprivreda BiH d.d.- Sarajevo.</w:t>
      </w:r>
    </w:p>
    <w:p w14:paraId="1BF49419" w14:textId="77777777" w:rsidR="007B6535" w:rsidRPr="00EA1932" w:rsidRDefault="007B6535" w:rsidP="007B6535">
      <w:pPr>
        <w:pStyle w:val="Default"/>
        <w:jc w:val="both"/>
        <w:rPr>
          <w:noProof/>
          <w:color w:val="auto"/>
          <w:sz w:val="20"/>
          <w:szCs w:val="20"/>
          <w:highlight w:val="yellow"/>
          <w:lang w:val="hr-BA"/>
        </w:rPr>
      </w:pPr>
    </w:p>
    <w:p w14:paraId="5CAD2BB4" w14:textId="77777777" w:rsidR="007B6535" w:rsidRPr="00EA1932" w:rsidRDefault="007B6535" w:rsidP="007B6535">
      <w:pPr>
        <w:tabs>
          <w:tab w:val="left" w:pos="5954"/>
        </w:tabs>
        <w:spacing w:after="120"/>
        <w:jc w:val="both"/>
        <w:rPr>
          <w:b/>
          <w:sz w:val="20"/>
          <w:lang w:val="hr-BA"/>
        </w:rPr>
      </w:pPr>
      <w:r w:rsidRPr="00EA1932">
        <w:rPr>
          <w:sz w:val="20"/>
          <w:lang w:val="hr-BA"/>
        </w:rPr>
        <w:t>Porez na dodatu vrijednost je izračunat u skladu sa Zakonom o porezu na dodatu vrijednost („Službeni glasnik BiH”, broj 09/05, 35/05 i 100/08).</w:t>
      </w:r>
    </w:p>
    <w:p w14:paraId="7A728063" w14:textId="2F683744" w:rsidR="007B6535" w:rsidRPr="00EA1932" w:rsidRDefault="007B6535" w:rsidP="007B6535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hr-BA"/>
        </w:rPr>
      </w:pPr>
      <w:r w:rsidRPr="00EA1932">
        <w:rPr>
          <w:lang w:val="hr-BA"/>
        </w:rPr>
        <w:t>Na osnovu Ugovora o uređenju međusobnih odnosa i finansiranju izgradnje elektroenergetskih objekata u posebnoj zoni, broj:</w:t>
      </w:r>
      <w:r w:rsidR="005F298D" w:rsidRPr="00EA1932">
        <w:rPr>
          <w:lang w:val="hr-BA"/>
        </w:rPr>
        <w:t xml:space="preserve"> </w:t>
      </w:r>
      <w:r w:rsidRPr="00EA1932">
        <w:rPr>
          <w:lang w:val="hr-BA"/>
        </w:rPr>
        <w:t>.................., zaključenog dana</w:t>
      </w:r>
      <w:r w:rsidR="005F298D" w:rsidRPr="00EA1932">
        <w:rPr>
          <w:lang w:val="hr-BA"/>
        </w:rPr>
        <w:t xml:space="preserve"> </w:t>
      </w:r>
      <w:r w:rsidRPr="00EA1932">
        <w:rPr>
          <w:lang w:val="hr-BA"/>
        </w:rPr>
        <w:t>..................., izvršena je uplata</w:t>
      </w:r>
      <w:r w:rsidR="00221ABD" w:rsidRPr="00EA1932">
        <w:rPr>
          <w:lang w:val="hr-BA"/>
        </w:rPr>
        <w:t xml:space="preserve"> </w:t>
      </w:r>
      <w:r w:rsidRPr="00EA1932">
        <w:rPr>
          <w:lang w:val="hr-BA"/>
        </w:rPr>
        <w:t>ukupnog iznosa</w:t>
      </w:r>
      <w:r w:rsidR="00221ABD" w:rsidRPr="00EA1932">
        <w:rPr>
          <w:lang w:val="hr-BA"/>
        </w:rPr>
        <w:t xml:space="preserve"> </w:t>
      </w:r>
      <w:r w:rsidRPr="00EA1932">
        <w:rPr>
          <w:lang w:val="hr-BA"/>
        </w:rPr>
        <w:t>naknade za priključenje,</w:t>
      </w:r>
      <w:r w:rsidR="005F298D" w:rsidRPr="00EA1932">
        <w:rPr>
          <w:lang w:val="hr-BA"/>
        </w:rPr>
        <w:t xml:space="preserve"> </w:t>
      </w:r>
      <w:r w:rsidRPr="00EA1932">
        <w:rPr>
          <w:lang w:val="hr-BA"/>
        </w:rPr>
        <w:t>tako da po ovom osnovu Proizvođač nema dodatne obaveze,</w:t>
      </w:r>
      <w:r w:rsidR="00221ABD" w:rsidRPr="00EA1932">
        <w:rPr>
          <w:lang w:val="hr-BA"/>
        </w:rPr>
        <w:t xml:space="preserve"> </w:t>
      </w:r>
      <w:r w:rsidRPr="00EA1932">
        <w:rPr>
          <w:lang w:val="hr-BA"/>
        </w:rPr>
        <w:t>u skladu s ovim Ugovorom.</w:t>
      </w:r>
    </w:p>
    <w:p w14:paraId="6FC7F36D" w14:textId="77777777" w:rsidR="008930D1" w:rsidRPr="00EA1932" w:rsidRDefault="008930D1" w:rsidP="008930D1">
      <w:pPr>
        <w:tabs>
          <w:tab w:val="left" w:pos="5954"/>
        </w:tabs>
        <w:spacing w:after="120"/>
        <w:jc w:val="center"/>
        <w:rPr>
          <w:i/>
          <w:sz w:val="20"/>
          <w:lang w:val="hr-BA"/>
        </w:rPr>
      </w:pPr>
      <w:r w:rsidRPr="00EA1932">
        <w:rPr>
          <w:b/>
          <w:sz w:val="20"/>
          <w:lang w:val="hr-BA"/>
        </w:rPr>
        <w:t xml:space="preserve">Član 4. </w:t>
      </w:r>
    </w:p>
    <w:p w14:paraId="64D281F9" w14:textId="77B2940F" w:rsidR="00EB486D" w:rsidRPr="00EA1932" w:rsidRDefault="00EB486D" w:rsidP="00EB486D">
      <w:pPr>
        <w:tabs>
          <w:tab w:val="left" w:pos="5954"/>
        </w:tabs>
        <w:spacing w:after="120"/>
        <w:jc w:val="both"/>
        <w:rPr>
          <w:sz w:val="16"/>
          <w:lang w:val="hr-BA"/>
        </w:rPr>
      </w:pPr>
      <w:r w:rsidRPr="00EA1932">
        <w:rPr>
          <w:sz w:val="20"/>
          <w:lang w:val="hr-BA"/>
        </w:rPr>
        <w:t>Na</w:t>
      </w:r>
      <w:r w:rsidR="00844E8F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osnovu</w:t>
      </w:r>
      <w:r w:rsidR="00844E8F" w:rsidRPr="00EA1932">
        <w:rPr>
          <w:sz w:val="20"/>
          <w:lang w:val="hr-BA"/>
        </w:rPr>
        <w:t xml:space="preserve"> </w:t>
      </w:r>
      <w:r w:rsidRPr="00EA1932">
        <w:rPr>
          <w:noProof/>
          <w:sz w:val="20"/>
          <w:lang w:val="hr-BA"/>
        </w:rPr>
        <w:t>Ugovora</w:t>
      </w:r>
      <w:r w:rsidR="00844E8F" w:rsidRPr="00EA1932">
        <w:rPr>
          <w:noProof/>
          <w:sz w:val="20"/>
          <w:lang w:val="hr-BA"/>
        </w:rPr>
        <w:t xml:space="preserve"> </w:t>
      </w:r>
      <w:r w:rsidRPr="00EA1932">
        <w:rPr>
          <w:noProof/>
          <w:sz w:val="20"/>
          <w:lang w:val="hr-BA"/>
        </w:rPr>
        <w:t>o</w:t>
      </w:r>
      <w:r w:rsidR="00844E8F" w:rsidRPr="00EA1932">
        <w:rPr>
          <w:noProof/>
          <w:sz w:val="20"/>
          <w:lang w:val="hr-BA"/>
        </w:rPr>
        <w:t xml:space="preserve"> </w:t>
      </w:r>
      <w:r w:rsidRPr="00EA1932">
        <w:rPr>
          <w:noProof/>
          <w:sz w:val="20"/>
          <w:lang w:val="hr-BA"/>
        </w:rPr>
        <w:t>uređenju</w:t>
      </w:r>
      <w:r w:rsidR="00844E8F" w:rsidRPr="00EA1932">
        <w:rPr>
          <w:noProof/>
          <w:sz w:val="20"/>
          <w:lang w:val="hr-BA"/>
        </w:rPr>
        <w:t xml:space="preserve"> </w:t>
      </w:r>
      <w:r w:rsidRPr="00EA1932">
        <w:rPr>
          <w:noProof/>
          <w:sz w:val="20"/>
          <w:lang w:val="hr-BA"/>
        </w:rPr>
        <w:t>međusobnih</w:t>
      </w:r>
      <w:r w:rsidR="00844E8F" w:rsidRPr="00EA1932">
        <w:rPr>
          <w:noProof/>
          <w:sz w:val="20"/>
          <w:lang w:val="hr-BA"/>
        </w:rPr>
        <w:t xml:space="preserve"> </w:t>
      </w:r>
      <w:r w:rsidRPr="00EA1932">
        <w:rPr>
          <w:noProof/>
          <w:sz w:val="20"/>
          <w:lang w:val="hr-BA"/>
        </w:rPr>
        <w:t>odnosa</w:t>
      </w:r>
      <w:r w:rsidR="00844E8F" w:rsidRPr="00EA1932">
        <w:rPr>
          <w:noProof/>
          <w:sz w:val="20"/>
          <w:lang w:val="hr-BA"/>
        </w:rPr>
        <w:t xml:space="preserve"> i </w:t>
      </w:r>
      <w:r w:rsidRPr="00EA1932">
        <w:rPr>
          <w:noProof/>
          <w:sz w:val="20"/>
          <w:lang w:val="hr-BA"/>
        </w:rPr>
        <w:t>finansiranju</w:t>
      </w:r>
      <w:r w:rsidR="00844E8F" w:rsidRPr="00EA1932">
        <w:rPr>
          <w:noProof/>
          <w:sz w:val="20"/>
          <w:lang w:val="hr-BA"/>
        </w:rPr>
        <w:t xml:space="preserve"> </w:t>
      </w:r>
      <w:r w:rsidRPr="00EA1932">
        <w:rPr>
          <w:noProof/>
          <w:sz w:val="20"/>
          <w:lang w:val="hr-BA"/>
        </w:rPr>
        <w:t>izgradnje</w:t>
      </w:r>
      <w:r w:rsidR="00844E8F" w:rsidRPr="00EA1932">
        <w:rPr>
          <w:noProof/>
          <w:sz w:val="20"/>
          <w:lang w:val="hr-BA"/>
        </w:rPr>
        <w:t xml:space="preserve"> </w:t>
      </w:r>
      <w:r w:rsidRPr="00EA1932">
        <w:rPr>
          <w:noProof/>
          <w:sz w:val="20"/>
          <w:lang w:val="hr-BA"/>
        </w:rPr>
        <w:t>elektroenergetskih</w:t>
      </w:r>
      <w:r w:rsidR="00844E8F" w:rsidRPr="00EA1932">
        <w:rPr>
          <w:noProof/>
          <w:sz w:val="20"/>
          <w:lang w:val="hr-BA"/>
        </w:rPr>
        <w:t xml:space="preserve"> </w:t>
      </w:r>
      <w:r w:rsidRPr="00EA1932">
        <w:rPr>
          <w:noProof/>
          <w:sz w:val="20"/>
          <w:lang w:val="hr-BA"/>
        </w:rPr>
        <w:t>objekta</w:t>
      </w:r>
      <w:r w:rsidR="00844E8F" w:rsidRPr="00EA1932">
        <w:rPr>
          <w:noProof/>
          <w:sz w:val="20"/>
          <w:lang w:val="hr-BA"/>
        </w:rPr>
        <w:t xml:space="preserve"> </w:t>
      </w:r>
      <w:r w:rsidRPr="00EA1932">
        <w:rPr>
          <w:noProof/>
          <w:sz w:val="20"/>
          <w:lang w:val="hr-BA"/>
        </w:rPr>
        <w:t>u</w:t>
      </w:r>
      <w:r w:rsidR="00844E8F" w:rsidRPr="00EA1932">
        <w:rPr>
          <w:noProof/>
          <w:sz w:val="20"/>
          <w:lang w:val="hr-BA"/>
        </w:rPr>
        <w:t xml:space="preserve"> </w:t>
      </w:r>
      <w:r w:rsidRPr="00EA1932">
        <w:rPr>
          <w:noProof/>
          <w:sz w:val="20"/>
          <w:lang w:val="hr-BA"/>
        </w:rPr>
        <w:t>posebnoj</w:t>
      </w:r>
      <w:r w:rsidR="00844E8F" w:rsidRPr="00EA1932">
        <w:rPr>
          <w:noProof/>
          <w:sz w:val="20"/>
          <w:lang w:val="hr-BA"/>
        </w:rPr>
        <w:t xml:space="preserve"> </w:t>
      </w:r>
      <w:r w:rsidRPr="00EA1932">
        <w:rPr>
          <w:noProof/>
          <w:sz w:val="20"/>
          <w:lang w:val="hr-BA"/>
        </w:rPr>
        <w:t>zoni, broj:</w:t>
      </w:r>
      <w:r w:rsidR="005F298D" w:rsidRPr="00EA1932">
        <w:rPr>
          <w:noProof/>
          <w:sz w:val="20"/>
          <w:lang w:val="hr-BA"/>
        </w:rPr>
        <w:t xml:space="preserve"> </w:t>
      </w:r>
      <w:r w:rsidRPr="00EA1932">
        <w:rPr>
          <w:noProof/>
          <w:sz w:val="20"/>
          <w:lang w:val="hr-BA"/>
        </w:rPr>
        <w:t>.................., zaključen</w:t>
      </w:r>
      <w:r w:rsidR="006626AB" w:rsidRPr="00EA1932">
        <w:rPr>
          <w:noProof/>
          <w:sz w:val="20"/>
          <w:lang w:val="hr-BA"/>
        </w:rPr>
        <w:t>og</w:t>
      </w:r>
      <w:r w:rsidR="005F298D" w:rsidRPr="00EA1932">
        <w:rPr>
          <w:noProof/>
          <w:sz w:val="20"/>
          <w:lang w:val="hr-BA"/>
        </w:rPr>
        <w:t xml:space="preserve"> </w:t>
      </w:r>
      <w:r w:rsidRPr="00EA1932">
        <w:rPr>
          <w:noProof/>
          <w:sz w:val="20"/>
          <w:lang w:val="hr-BA"/>
        </w:rPr>
        <w:t>dana...................,</w:t>
      </w:r>
      <w:r w:rsidR="005F298D" w:rsidRPr="00EA1932">
        <w:rPr>
          <w:noProof/>
          <w:sz w:val="20"/>
          <w:lang w:val="hr-BA"/>
        </w:rPr>
        <w:t xml:space="preserve"> </w:t>
      </w:r>
      <w:r w:rsidRPr="00EA1932">
        <w:rPr>
          <w:sz w:val="20"/>
          <w:lang w:val="hr-BA"/>
        </w:rPr>
        <w:t>izvršena je uplata ukupnog</w:t>
      </w:r>
      <w:r w:rsidR="00844E8F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iznosa</w:t>
      </w:r>
      <w:r w:rsidR="00844E8F" w:rsidRPr="00EA1932">
        <w:rPr>
          <w:sz w:val="20"/>
          <w:lang w:val="hr-BA"/>
        </w:rPr>
        <w:t xml:space="preserve"> </w:t>
      </w:r>
      <w:r w:rsidRPr="00EA1932">
        <w:rPr>
          <w:noProof/>
          <w:sz w:val="20"/>
          <w:lang w:val="hr-BA"/>
        </w:rPr>
        <w:t xml:space="preserve">troškova nastalih u postupku rješavanja imovinsko </w:t>
      </w:r>
      <w:r w:rsidR="00545C6F" w:rsidRPr="00EA1932">
        <w:rPr>
          <w:noProof/>
          <w:sz w:val="20"/>
          <w:lang w:val="hr-BA"/>
        </w:rPr>
        <w:t xml:space="preserve">- </w:t>
      </w:r>
      <w:r w:rsidRPr="00EA1932">
        <w:rPr>
          <w:noProof/>
          <w:sz w:val="20"/>
          <w:lang w:val="hr-BA"/>
        </w:rPr>
        <w:t xml:space="preserve">pravnih odnosa, </w:t>
      </w:r>
      <w:r w:rsidRPr="00EA1932">
        <w:rPr>
          <w:sz w:val="20"/>
          <w:lang w:val="hr-BA"/>
        </w:rPr>
        <w:t>tako da po</w:t>
      </w:r>
      <w:r w:rsidR="00844E8F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ovom</w:t>
      </w:r>
      <w:r w:rsidR="00844E8F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osnovu</w:t>
      </w:r>
      <w:r w:rsidR="00844E8F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Proizvođač</w:t>
      </w:r>
      <w:r w:rsidR="00844E8F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nema</w:t>
      </w:r>
      <w:r w:rsidR="00844E8F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dodatne obaveze, u skladu s ovim</w:t>
      </w:r>
      <w:r w:rsidR="00844E8F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Ugovorom.</w:t>
      </w:r>
    </w:p>
    <w:p w14:paraId="7AD12484" w14:textId="18E6E8C1" w:rsidR="00B038CB" w:rsidRPr="00EA1932" w:rsidRDefault="00B038CB" w:rsidP="00B038CB">
      <w:pPr>
        <w:pStyle w:val="BodyText"/>
        <w:tabs>
          <w:tab w:val="left" w:pos="5954"/>
        </w:tabs>
        <w:spacing w:before="120" w:after="120"/>
        <w:rPr>
          <w:sz w:val="20"/>
          <w:lang w:val="hr-BA"/>
        </w:rPr>
      </w:pPr>
      <w:r w:rsidRPr="00EA1932">
        <w:rPr>
          <w:sz w:val="20"/>
          <w:lang w:val="hr-BA"/>
        </w:rPr>
        <w:t xml:space="preserve">Izuzetno, u slučaju potrebe dodatnog rješavanja imovinsko-pravnih odnosa za potrebe priključenja na distributivnu mrežu objekta Proizvođača, koji nisu obuhvaćeni </w:t>
      </w:r>
      <w:r w:rsidRPr="00EA1932">
        <w:rPr>
          <w:noProof/>
          <w:sz w:val="20"/>
          <w:lang w:val="hr-BA"/>
        </w:rPr>
        <w:t>Ugovorom</w:t>
      </w:r>
      <w:r w:rsidR="005F298D" w:rsidRPr="00EA1932">
        <w:rPr>
          <w:noProof/>
          <w:sz w:val="20"/>
          <w:lang w:val="hr-BA"/>
        </w:rPr>
        <w:t xml:space="preserve"> </w:t>
      </w:r>
      <w:r w:rsidRPr="00EA1932">
        <w:rPr>
          <w:noProof/>
          <w:sz w:val="20"/>
          <w:lang w:val="hr-BA"/>
        </w:rPr>
        <w:t xml:space="preserve">iz prethodnog stava ovog člana, </w:t>
      </w:r>
      <w:r w:rsidR="00EB486D" w:rsidRPr="00EA1932">
        <w:rPr>
          <w:sz w:val="20"/>
          <w:lang w:val="hr-BA"/>
        </w:rPr>
        <w:t>ODS</w:t>
      </w:r>
      <w:r w:rsidR="00221ABD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 xml:space="preserve">je obavezan da riješi imovinsko - pravne odnose (pravo vlasništva i pravo služnosti) i sačini obračun troškova koji nastanu u postupku rješavanja imovinsko- pravnih odnosa (naknade vlasnicima ili posjednicima/ korisnicima, troškovi notarske obrade i troškovi poreza u skladu sa zakonom). </w:t>
      </w:r>
    </w:p>
    <w:p w14:paraId="4472CDD8" w14:textId="6D7BFDC4" w:rsidR="00B038CB" w:rsidRPr="00EA1932" w:rsidRDefault="00B038CB" w:rsidP="00B038CB">
      <w:pPr>
        <w:tabs>
          <w:tab w:val="left" w:pos="5954"/>
        </w:tabs>
        <w:spacing w:after="120"/>
        <w:jc w:val="both"/>
        <w:rPr>
          <w:sz w:val="20"/>
          <w:lang w:val="hr-BA"/>
        </w:rPr>
      </w:pPr>
      <w:r w:rsidRPr="00EA1932">
        <w:rPr>
          <w:sz w:val="20"/>
          <w:lang w:val="hr-BA"/>
        </w:rPr>
        <w:t xml:space="preserve">U slučaju iz prethodnog stava ovog člana Ugovora, Proizvođač plaća </w:t>
      </w:r>
      <w:r w:rsidR="00EB486D" w:rsidRPr="00EA1932">
        <w:rPr>
          <w:sz w:val="20"/>
          <w:lang w:val="hr-BA"/>
        </w:rPr>
        <w:t xml:space="preserve">ukupan iznos </w:t>
      </w:r>
      <w:r w:rsidRPr="00EA1932">
        <w:rPr>
          <w:sz w:val="20"/>
          <w:lang w:val="hr-BA"/>
        </w:rPr>
        <w:t>troškova nastalih dodatnim</w:t>
      </w:r>
      <w:r w:rsidR="00221ABD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rješavanjem</w:t>
      </w:r>
      <w:r w:rsidR="00221ABD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imovinsko-pravnih</w:t>
      </w:r>
      <w:r w:rsidR="00221ABD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odnosa.</w:t>
      </w:r>
    </w:p>
    <w:p w14:paraId="034FB4E9" w14:textId="48CD22C1" w:rsidR="00B038CB" w:rsidRPr="00EA1932" w:rsidRDefault="00B038CB" w:rsidP="00B038CB">
      <w:pPr>
        <w:tabs>
          <w:tab w:val="left" w:pos="5954"/>
        </w:tabs>
        <w:spacing w:after="120"/>
        <w:jc w:val="both"/>
        <w:rPr>
          <w:sz w:val="20"/>
          <w:lang w:val="hr-BA"/>
        </w:rPr>
      </w:pPr>
      <w:r w:rsidRPr="00EA1932">
        <w:rPr>
          <w:sz w:val="20"/>
          <w:lang w:val="hr-BA"/>
        </w:rPr>
        <w:t xml:space="preserve">U roku od 15 dana od dana završetka postupka dodatnog rješavanja imovinsko - pravnih odnosa, </w:t>
      </w:r>
      <w:r w:rsidR="00EB486D" w:rsidRPr="00EA1932">
        <w:rPr>
          <w:sz w:val="20"/>
          <w:lang w:val="hr-BA"/>
        </w:rPr>
        <w:t>ODS</w:t>
      </w:r>
      <w:r w:rsidR="00221ABD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 xml:space="preserve">će sačiniti obračun troškova  iz stava </w:t>
      </w:r>
      <w:r w:rsidR="00EB486D" w:rsidRPr="00EA1932">
        <w:rPr>
          <w:sz w:val="20"/>
          <w:lang w:val="hr-BA"/>
        </w:rPr>
        <w:t>3</w:t>
      </w:r>
      <w:r w:rsidRPr="00EA1932">
        <w:rPr>
          <w:sz w:val="20"/>
          <w:lang w:val="hr-BA"/>
        </w:rPr>
        <w:t xml:space="preserve">) i  </w:t>
      </w:r>
      <w:r w:rsidR="00AB7479" w:rsidRPr="00EA1932">
        <w:rPr>
          <w:sz w:val="20"/>
          <w:lang w:val="hr-BA"/>
        </w:rPr>
        <w:t>P</w:t>
      </w:r>
      <w:r w:rsidRPr="00EA1932">
        <w:rPr>
          <w:sz w:val="20"/>
          <w:lang w:val="hr-BA"/>
        </w:rPr>
        <w:t>roizvođaču dostaviti fakturu.</w:t>
      </w:r>
    </w:p>
    <w:p w14:paraId="4772F1A8" w14:textId="77777777" w:rsidR="00B038CB" w:rsidRPr="00EA1932" w:rsidRDefault="00B038CB" w:rsidP="005F298D">
      <w:pPr>
        <w:pStyle w:val="Heading6"/>
        <w:tabs>
          <w:tab w:val="left" w:pos="5954"/>
        </w:tabs>
        <w:spacing w:before="240" w:after="120"/>
        <w:rPr>
          <w:lang w:val="hr-BA"/>
        </w:rPr>
      </w:pPr>
      <w:r w:rsidRPr="00EA1932">
        <w:rPr>
          <w:lang w:val="hr-BA"/>
        </w:rPr>
        <w:t>IV  USLOVI I NAČIN PLAĆANJA</w:t>
      </w:r>
    </w:p>
    <w:p w14:paraId="1FAD8AE2" w14:textId="77777777" w:rsidR="00B038CB" w:rsidRPr="00EA1932" w:rsidRDefault="00B038CB" w:rsidP="00B038CB">
      <w:pPr>
        <w:tabs>
          <w:tab w:val="left" w:pos="5954"/>
        </w:tabs>
        <w:spacing w:after="120"/>
        <w:jc w:val="center"/>
        <w:rPr>
          <w:i/>
          <w:sz w:val="20"/>
          <w:lang w:val="hr-BA"/>
        </w:rPr>
      </w:pPr>
      <w:r w:rsidRPr="00EA1932">
        <w:rPr>
          <w:b/>
          <w:sz w:val="20"/>
          <w:lang w:val="hr-BA"/>
        </w:rPr>
        <w:t>Član 5.</w:t>
      </w:r>
    </w:p>
    <w:p w14:paraId="5FB5B333" w14:textId="1EFFB00A" w:rsidR="00B038CB" w:rsidRPr="00EA1932" w:rsidRDefault="006626AB" w:rsidP="00B038CB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rFonts w:ascii="Times New (W1)" w:hAnsi="Times New (W1)"/>
          <w:sz w:val="20"/>
          <w:lang w:val="hr-BA"/>
        </w:rPr>
      </w:pPr>
      <w:r w:rsidRPr="00EA1932">
        <w:rPr>
          <w:rFonts w:ascii="Times New (W1)" w:hAnsi="Times New (W1)"/>
          <w:sz w:val="20"/>
          <w:lang w:val="hr-BA"/>
        </w:rPr>
        <w:t>T</w:t>
      </w:r>
      <w:r w:rsidR="00B038CB" w:rsidRPr="00EA1932">
        <w:rPr>
          <w:rFonts w:ascii="Times New (W1)" w:hAnsi="Times New (W1)"/>
          <w:sz w:val="20"/>
          <w:lang w:val="hr-BA"/>
        </w:rPr>
        <w:t>roškove</w:t>
      </w:r>
      <w:r w:rsidR="005F298D" w:rsidRPr="00EA1932">
        <w:rPr>
          <w:rFonts w:ascii="Times New (W1)" w:hAnsi="Times New (W1)"/>
          <w:sz w:val="20"/>
          <w:lang w:val="hr-BA"/>
        </w:rPr>
        <w:t xml:space="preserve"> </w:t>
      </w:r>
      <w:r w:rsidR="00B038CB" w:rsidRPr="00EA1932">
        <w:rPr>
          <w:rFonts w:ascii="Times New (W1)" w:hAnsi="Times New (W1)"/>
          <w:sz w:val="20"/>
          <w:lang w:val="hr-BA"/>
        </w:rPr>
        <w:t>nastale u postupku</w:t>
      </w:r>
      <w:r w:rsidR="00B57C0E" w:rsidRPr="00EA1932">
        <w:rPr>
          <w:rFonts w:ascii="Times New (W1)" w:hAnsi="Times New (W1)"/>
          <w:sz w:val="20"/>
          <w:lang w:val="hr-BA"/>
        </w:rPr>
        <w:t xml:space="preserve"> </w:t>
      </w:r>
      <w:r w:rsidRPr="00EA1932">
        <w:rPr>
          <w:rFonts w:ascii="Times New (W1)" w:hAnsi="Times New (W1)"/>
          <w:sz w:val="20"/>
          <w:lang w:val="hr-BA"/>
        </w:rPr>
        <w:t>dodatnog</w:t>
      </w:r>
      <w:r w:rsidR="00B57C0E" w:rsidRPr="00EA1932">
        <w:rPr>
          <w:rFonts w:ascii="Times New (W1)" w:hAnsi="Times New (W1)"/>
          <w:sz w:val="20"/>
          <w:lang w:val="hr-BA"/>
        </w:rPr>
        <w:t xml:space="preserve"> </w:t>
      </w:r>
      <w:r w:rsidR="00B038CB" w:rsidRPr="00EA1932">
        <w:rPr>
          <w:rFonts w:ascii="Times New (W1)" w:hAnsi="Times New (W1)"/>
          <w:sz w:val="20"/>
          <w:lang w:val="hr-BA"/>
        </w:rPr>
        <w:t>rješavanja</w:t>
      </w:r>
      <w:r w:rsidR="00B57C0E" w:rsidRPr="00EA1932">
        <w:rPr>
          <w:rFonts w:ascii="Times New (W1)" w:hAnsi="Times New (W1)"/>
          <w:sz w:val="20"/>
          <w:lang w:val="hr-BA"/>
        </w:rPr>
        <w:t xml:space="preserve"> </w:t>
      </w:r>
      <w:r w:rsidR="00B038CB" w:rsidRPr="00EA1932">
        <w:rPr>
          <w:rFonts w:ascii="Times New (W1)" w:hAnsi="Times New (W1)"/>
          <w:sz w:val="20"/>
          <w:lang w:val="hr-BA"/>
        </w:rPr>
        <w:t>imovinsko-pravnih</w:t>
      </w:r>
      <w:r w:rsidR="00B57C0E" w:rsidRPr="00EA1932">
        <w:rPr>
          <w:rFonts w:ascii="Times New (W1)" w:hAnsi="Times New (W1)"/>
          <w:sz w:val="20"/>
          <w:lang w:val="hr-BA"/>
        </w:rPr>
        <w:t xml:space="preserve"> </w:t>
      </w:r>
      <w:r w:rsidR="00B038CB" w:rsidRPr="00EA1932">
        <w:rPr>
          <w:rFonts w:ascii="Times New (W1)" w:hAnsi="Times New (W1)"/>
          <w:sz w:val="20"/>
          <w:lang w:val="hr-BA"/>
        </w:rPr>
        <w:t>odnosa, u skladu s članom 4.</w:t>
      </w:r>
      <w:r w:rsidR="005F298D" w:rsidRPr="00EA1932">
        <w:rPr>
          <w:rFonts w:ascii="Times New (W1)" w:hAnsi="Times New (W1)"/>
          <w:sz w:val="20"/>
          <w:lang w:val="hr-BA"/>
        </w:rPr>
        <w:t xml:space="preserve"> </w:t>
      </w:r>
      <w:r w:rsidR="00B038CB" w:rsidRPr="00EA1932">
        <w:rPr>
          <w:rFonts w:ascii="Times New (W1)" w:hAnsi="Times New (W1)"/>
          <w:sz w:val="20"/>
          <w:lang w:val="hr-BA"/>
        </w:rPr>
        <w:t>ovog</w:t>
      </w:r>
      <w:r w:rsidR="00221ABD" w:rsidRPr="00EA1932">
        <w:rPr>
          <w:rFonts w:ascii="Times New (W1)" w:hAnsi="Times New (W1)"/>
          <w:sz w:val="20"/>
          <w:lang w:val="hr-BA"/>
        </w:rPr>
        <w:t xml:space="preserve"> </w:t>
      </w:r>
      <w:r w:rsidR="00B038CB" w:rsidRPr="00EA1932">
        <w:rPr>
          <w:rFonts w:ascii="Times New (W1)" w:hAnsi="Times New (W1)"/>
          <w:sz w:val="20"/>
          <w:lang w:val="hr-BA"/>
        </w:rPr>
        <w:t>Ugovora</w:t>
      </w:r>
      <w:r w:rsidRPr="00EA1932">
        <w:rPr>
          <w:rFonts w:ascii="Times New (W1)" w:hAnsi="Times New (W1)"/>
          <w:sz w:val="20"/>
          <w:lang w:val="hr-BA"/>
        </w:rPr>
        <w:t>,</w:t>
      </w:r>
      <w:r w:rsidR="005F298D" w:rsidRPr="00EA1932">
        <w:rPr>
          <w:rFonts w:ascii="Times New (W1)" w:hAnsi="Times New (W1)"/>
          <w:sz w:val="20"/>
          <w:lang w:val="hr-BA"/>
        </w:rPr>
        <w:t xml:space="preserve"> </w:t>
      </w:r>
      <w:r w:rsidR="00B038CB" w:rsidRPr="00EA1932">
        <w:rPr>
          <w:sz w:val="20"/>
          <w:lang w:val="hr-BA"/>
        </w:rPr>
        <w:t>Proizvođač će uplatiti u punom jednokratnom iznosu na račun JP Elektroprivreda BiH d.d.-Sarajevo,</w:t>
      </w:r>
      <w:r w:rsidR="00221ABD" w:rsidRPr="00EA1932">
        <w:rPr>
          <w:sz w:val="20"/>
          <w:lang w:val="hr-BA"/>
        </w:rPr>
        <w:t xml:space="preserve"> </w:t>
      </w:r>
      <w:r w:rsidR="00B038CB" w:rsidRPr="00EA1932">
        <w:rPr>
          <w:sz w:val="20"/>
          <w:lang w:val="hr-BA"/>
        </w:rPr>
        <w:t>Podružnica „Elektrodistribucija“</w:t>
      </w:r>
      <w:r w:rsidRPr="00EA1932">
        <w:rPr>
          <w:sz w:val="20"/>
          <w:lang w:val="hr-BA"/>
        </w:rPr>
        <w:t>,</w:t>
      </w:r>
      <w:r w:rsidR="00B038CB" w:rsidRPr="00EA1932">
        <w:rPr>
          <w:sz w:val="20"/>
          <w:lang w:val="hr-BA"/>
        </w:rPr>
        <w:t xml:space="preserve"> .........</w:t>
      </w:r>
      <w:r w:rsidR="00B038CB" w:rsidRPr="00EA1932">
        <w:rPr>
          <w:i/>
          <w:sz w:val="20"/>
          <w:lang w:val="hr-BA"/>
        </w:rPr>
        <w:t>(</w:t>
      </w:r>
      <w:r w:rsidRPr="00EA1932">
        <w:rPr>
          <w:i/>
          <w:sz w:val="20"/>
          <w:lang w:val="hr-BA"/>
        </w:rPr>
        <w:t>naziv</w:t>
      </w:r>
      <w:r w:rsidR="001F56DB" w:rsidRPr="00EA1932">
        <w:rPr>
          <w:i/>
          <w:sz w:val="20"/>
          <w:lang w:val="hr-BA"/>
        </w:rPr>
        <w:t xml:space="preserve"> </w:t>
      </w:r>
      <w:r w:rsidR="00B038CB" w:rsidRPr="00EA1932">
        <w:rPr>
          <w:i/>
          <w:sz w:val="20"/>
          <w:lang w:val="hr-BA"/>
        </w:rPr>
        <w:t>podružnice)…….</w:t>
      </w:r>
      <w:r w:rsidR="00B038CB" w:rsidRPr="00EA1932">
        <w:rPr>
          <w:sz w:val="20"/>
          <w:lang w:val="hr-BA"/>
        </w:rPr>
        <w:t xml:space="preserve"> najkasnije u roku od trideset (30) dana od dana </w:t>
      </w:r>
      <w:r w:rsidR="00B038CB" w:rsidRPr="00EA1932">
        <w:rPr>
          <w:rFonts w:ascii="Times New (W1)" w:hAnsi="Times New (W1)"/>
          <w:sz w:val="20"/>
          <w:lang w:val="hr-BA"/>
        </w:rPr>
        <w:t xml:space="preserve">izdavanja fakture. </w:t>
      </w:r>
    </w:p>
    <w:p w14:paraId="58A8A715" w14:textId="1461FD5C" w:rsidR="00B038CB" w:rsidRPr="00EA1932" w:rsidRDefault="00B038CB" w:rsidP="00B038CB">
      <w:pPr>
        <w:pStyle w:val="Header"/>
        <w:tabs>
          <w:tab w:val="clear" w:pos="4320"/>
          <w:tab w:val="clear" w:pos="8640"/>
          <w:tab w:val="left" w:pos="5954"/>
        </w:tabs>
        <w:spacing w:before="120" w:after="120"/>
        <w:jc w:val="both"/>
        <w:rPr>
          <w:sz w:val="20"/>
          <w:lang w:val="hr-BA"/>
        </w:rPr>
      </w:pPr>
      <w:r w:rsidRPr="00EA1932">
        <w:rPr>
          <w:rFonts w:ascii="Times New (W1)" w:hAnsi="Times New (W1)"/>
          <w:sz w:val="20"/>
          <w:szCs w:val="22"/>
          <w:lang w:val="hr-BA"/>
        </w:rPr>
        <w:lastRenderedPageBreak/>
        <w:t xml:space="preserve">Ako Proizvođač ne plati fakturu u roku dospijeća, </w:t>
      </w:r>
      <w:r w:rsidR="00E90872" w:rsidRPr="00E90872">
        <w:rPr>
          <w:rFonts w:ascii="Times New (W1)" w:hAnsi="Times New (W1)"/>
          <w:sz w:val="20"/>
          <w:szCs w:val="22"/>
          <w:lang w:val="hr-BA"/>
        </w:rPr>
        <w:t xml:space="preserve">JP Elektroprivreda BiH d.d.-Sarajevo, Podružnica „Elektrodistribucija“, .....(naziv podružnice)…….. </w:t>
      </w:r>
      <w:r w:rsidRPr="00EA1932">
        <w:rPr>
          <w:rFonts w:ascii="Times New (W1)" w:hAnsi="Times New (W1)"/>
          <w:sz w:val="20"/>
          <w:szCs w:val="22"/>
          <w:lang w:val="hr-BA"/>
        </w:rPr>
        <w:t>će obračunati zakonsku zateznu kamatu</w:t>
      </w:r>
      <w:r w:rsidRPr="00EA1932">
        <w:rPr>
          <w:sz w:val="16"/>
          <w:szCs w:val="22"/>
          <w:lang w:val="hr-BA"/>
        </w:rPr>
        <w:t>.</w:t>
      </w:r>
    </w:p>
    <w:p w14:paraId="0B83CC7B" w14:textId="77777777" w:rsidR="006F7FBC" w:rsidRPr="00EA1932" w:rsidRDefault="006F7FBC" w:rsidP="00B21FF3">
      <w:pPr>
        <w:pStyle w:val="Heading5"/>
        <w:tabs>
          <w:tab w:val="left" w:pos="5954"/>
        </w:tabs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>V  ROKOVI</w:t>
      </w:r>
    </w:p>
    <w:p w14:paraId="5A4841AE" w14:textId="77777777" w:rsidR="006F7FBC" w:rsidRPr="00EA1932" w:rsidRDefault="00D54F7E" w:rsidP="00B21FF3">
      <w:pPr>
        <w:pStyle w:val="Heading7"/>
        <w:tabs>
          <w:tab w:val="left" w:pos="5954"/>
        </w:tabs>
        <w:spacing w:after="120"/>
        <w:rPr>
          <w:i/>
          <w:lang w:val="hr-BA"/>
        </w:rPr>
      </w:pPr>
      <w:r w:rsidRPr="00EA1932">
        <w:rPr>
          <w:lang w:val="hr-BA"/>
        </w:rPr>
        <w:t xml:space="preserve">Član </w:t>
      </w:r>
      <w:r w:rsidR="00B038CB" w:rsidRPr="00EA1932">
        <w:rPr>
          <w:lang w:val="hr-BA"/>
        </w:rPr>
        <w:t>6</w:t>
      </w:r>
      <w:r w:rsidR="007424D3" w:rsidRPr="00EA1932">
        <w:rPr>
          <w:lang w:val="hr-BA"/>
        </w:rPr>
        <w:t>.</w:t>
      </w:r>
    </w:p>
    <w:p w14:paraId="210C967E" w14:textId="796DD8F5" w:rsidR="006626AB" w:rsidRPr="00EA1932" w:rsidRDefault="006626AB" w:rsidP="006626AB">
      <w:pPr>
        <w:pStyle w:val="BodyText"/>
        <w:tabs>
          <w:tab w:val="left" w:pos="5954"/>
        </w:tabs>
        <w:spacing w:after="60"/>
        <w:rPr>
          <w:sz w:val="20"/>
          <w:lang w:val="hr-BA"/>
        </w:rPr>
      </w:pPr>
      <w:r w:rsidRPr="00EA1932">
        <w:rPr>
          <w:sz w:val="20"/>
          <w:lang w:val="hr-BA"/>
        </w:rPr>
        <w:t>ODS će priključiti objekat iz člana 1. ovog Ugovora na distributivnu mrežu kada se završi izgradnja priključka i Proizvođač podnese zahtjev za privremeno priključenje za potrebe ispitivanja i probnog rada, te dostavi sljedeće dokumente:</w:t>
      </w:r>
    </w:p>
    <w:p w14:paraId="7AF610EC" w14:textId="77777777" w:rsidR="006626AB" w:rsidRPr="00EA1932" w:rsidRDefault="006626AB" w:rsidP="006626AB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hr-BA"/>
        </w:rPr>
      </w:pPr>
      <w:r w:rsidRPr="00EA1932">
        <w:rPr>
          <w:sz w:val="20"/>
          <w:lang w:val="hr-BA"/>
        </w:rPr>
        <w:t>program ispitivanja i probnog rada za vrijeme privremenog priključenja,</w:t>
      </w:r>
    </w:p>
    <w:p w14:paraId="4CF433EE" w14:textId="77777777" w:rsidR="006626AB" w:rsidRPr="00EA1932" w:rsidRDefault="006626AB" w:rsidP="006626AB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hr-BA"/>
        </w:rPr>
      </w:pPr>
      <w:r w:rsidRPr="00EA1932">
        <w:rPr>
          <w:sz w:val="20"/>
          <w:lang w:val="hr-BA"/>
        </w:rPr>
        <w:t>pravosnažno odobrenje za građenje za objekat,</w:t>
      </w:r>
    </w:p>
    <w:p w14:paraId="4F791796" w14:textId="1C854B0E" w:rsidR="006626AB" w:rsidRPr="00EA1932" w:rsidRDefault="006626AB" w:rsidP="006626AB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hr-BA"/>
        </w:rPr>
      </w:pPr>
      <w:r w:rsidRPr="00EA1932">
        <w:rPr>
          <w:sz w:val="20"/>
          <w:lang w:val="hr-BA"/>
        </w:rPr>
        <w:t xml:space="preserve">zaključen ugovor o korištenju distributivne mreže, </w:t>
      </w:r>
    </w:p>
    <w:p w14:paraId="738AC56F" w14:textId="77777777" w:rsidR="006626AB" w:rsidRPr="00EA1932" w:rsidRDefault="006626AB" w:rsidP="006626AB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hr-BA"/>
        </w:rPr>
      </w:pPr>
      <w:r w:rsidRPr="00EA1932">
        <w:rPr>
          <w:sz w:val="20"/>
          <w:lang w:val="hr-BA"/>
        </w:rPr>
        <w:t>zaključen ugovor o snabdijevanju električnom energijom,</w:t>
      </w:r>
    </w:p>
    <w:p w14:paraId="2DC51B67" w14:textId="77777777" w:rsidR="006626AB" w:rsidRPr="00EA1932" w:rsidRDefault="006626AB" w:rsidP="006626AB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hr-BA"/>
        </w:rPr>
      </w:pPr>
      <w:r w:rsidRPr="00EA1932">
        <w:rPr>
          <w:sz w:val="20"/>
          <w:lang w:val="hr-BA"/>
        </w:rPr>
        <w:t>ugovor o otkupu električne energije,</w:t>
      </w:r>
    </w:p>
    <w:p w14:paraId="7DB8FD6E" w14:textId="77777777" w:rsidR="006626AB" w:rsidRPr="00EA1932" w:rsidRDefault="006626AB" w:rsidP="006626AB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hr-BA"/>
        </w:rPr>
      </w:pPr>
      <w:r w:rsidRPr="00EA1932">
        <w:rPr>
          <w:sz w:val="20"/>
          <w:lang w:val="hr-BA"/>
        </w:rPr>
        <w:t>energetsku dozvolu izdatu od Federalnog ministarstva energije, rudarstva i industrije (FMERI),</w:t>
      </w:r>
    </w:p>
    <w:p w14:paraId="3CDF5BF3" w14:textId="77777777" w:rsidR="006626AB" w:rsidRPr="00EA1932" w:rsidRDefault="006626AB" w:rsidP="006626AB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hr-BA"/>
        </w:rPr>
      </w:pPr>
      <w:r w:rsidRPr="00EA1932">
        <w:rPr>
          <w:sz w:val="20"/>
          <w:lang w:val="hr-BA"/>
        </w:rPr>
        <w:t>pisanu izjavu proizvođača o preuzimanju odgovornosti tokom privremenog priključenja i licima ovlaštenim za praćenje ispitivanja i probnog rada za vrijeme privremenog priključenja.</w:t>
      </w:r>
    </w:p>
    <w:p w14:paraId="5F6C1C4C" w14:textId="06292937" w:rsidR="006626AB" w:rsidRPr="00EA1932" w:rsidRDefault="006626AB" w:rsidP="006626AB">
      <w:pPr>
        <w:pStyle w:val="BodyText"/>
        <w:tabs>
          <w:tab w:val="left" w:pos="5954"/>
        </w:tabs>
        <w:spacing w:after="60"/>
        <w:rPr>
          <w:sz w:val="20"/>
          <w:lang w:val="hr-BA"/>
        </w:rPr>
      </w:pPr>
      <w:r w:rsidRPr="00EA1932">
        <w:rPr>
          <w:sz w:val="20"/>
          <w:lang w:val="hr-BA"/>
        </w:rPr>
        <w:t>Rok za priključenje objekta na distributivnu mrežu ne može biti duži od deset dana od</w:t>
      </w:r>
      <w:r w:rsidR="005F298D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dana ispunjenja uslova iz stava 2) ovog člana Ugovora.</w:t>
      </w:r>
    </w:p>
    <w:p w14:paraId="2F62519A" w14:textId="77777777" w:rsidR="00545C6F" w:rsidRPr="00EA1932" w:rsidRDefault="00545C6F" w:rsidP="00B21FF3">
      <w:pPr>
        <w:pStyle w:val="BodyText2"/>
        <w:spacing w:after="120"/>
        <w:rPr>
          <w:b/>
          <w:lang w:val="hr-BA"/>
        </w:rPr>
      </w:pPr>
    </w:p>
    <w:p w14:paraId="69E14F65" w14:textId="77777777" w:rsidR="00E61B06" w:rsidRPr="00EA1932" w:rsidRDefault="00E61B06" w:rsidP="00B21FF3">
      <w:pPr>
        <w:pStyle w:val="BodyText2"/>
        <w:spacing w:after="120"/>
        <w:rPr>
          <w:b/>
          <w:lang w:val="hr-BA"/>
        </w:rPr>
      </w:pPr>
      <w:r w:rsidRPr="00EA1932">
        <w:rPr>
          <w:b/>
          <w:lang w:val="hr-BA"/>
        </w:rPr>
        <w:t>VI VIŠA SILA</w:t>
      </w:r>
    </w:p>
    <w:p w14:paraId="03AFB65A" w14:textId="741EE058" w:rsidR="00E61B06" w:rsidRPr="00EA1932" w:rsidRDefault="002B2DF1" w:rsidP="00B21FF3">
      <w:pPr>
        <w:pStyle w:val="BodyText2"/>
        <w:spacing w:after="120"/>
        <w:jc w:val="center"/>
        <w:rPr>
          <w:b/>
          <w:lang w:val="hr-BA"/>
        </w:rPr>
      </w:pPr>
      <w:r w:rsidRPr="00EA1932">
        <w:rPr>
          <w:b/>
          <w:lang w:val="hr-BA"/>
        </w:rPr>
        <w:t>Član</w:t>
      </w:r>
      <w:r w:rsidR="005F298D" w:rsidRPr="00EA1932">
        <w:rPr>
          <w:b/>
          <w:lang w:val="hr-BA"/>
        </w:rPr>
        <w:t xml:space="preserve"> </w:t>
      </w:r>
      <w:r w:rsidR="00B038CB" w:rsidRPr="00EA1932">
        <w:rPr>
          <w:b/>
          <w:lang w:val="hr-BA"/>
        </w:rPr>
        <w:t>7</w:t>
      </w:r>
      <w:r w:rsidR="00CC1530" w:rsidRPr="00EA1932">
        <w:rPr>
          <w:b/>
          <w:lang w:val="hr-BA"/>
        </w:rPr>
        <w:t>.</w:t>
      </w:r>
    </w:p>
    <w:p w14:paraId="06F35A50" w14:textId="77777777" w:rsidR="00BE5F09" w:rsidRPr="00EA1932" w:rsidRDefault="00BE5F09" w:rsidP="00BE5F09">
      <w:pPr>
        <w:pStyle w:val="BodyText"/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>Ni jedna strana nije odgovorna za neispunjenje ugovorenih obaveza ukoliko je izvršenje tih obaveza spriječeno višom silom.</w:t>
      </w:r>
    </w:p>
    <w:p w14:paraId="40DC6AB5" w14:textId="77777777" w:rsidR="00BE5F09" w:rsidRPr="00EA1932" w:rsidRDefault="00BE5F09" w:rsidP="00BE5F09">
      <w:pPr>
        <w:pStyle w:val="BodyText"/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 xml:space="preserve">Pod višom silom se podrazumijevaju događaji i okolnosti koje se nisu mogle predvidjeti u vrijeme zaključenja ugovora, izbjeći ili otkloniti u toku realizacije istog i koje onemogućavaju izvršenje ugovornih obaveza, a pod uslovom da iste ne podrazumijevaju krivicu ili nemar ugovorne strane. </w:t>
      </w:r>
    </w:p>
    <w:p w14:paraId="62F66BB5" w14:textId="77777777" w:rsidR="00BE5F09" w:rsidRPr="00EA1932" w:rsidRDefault="00BE5F09" w:rsidP="00BE5F09">
      <w:pPr>
        <w:pStyle w:val="BodyText"/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>Pod događajima i okolnostima iz prethodnog stava smatraće se naročito: rat, poplava, požar, generalni štrajk i slični događaji.</w:t>
      </w:r>
    </w:p>
    <w:p w14:paraId="228EE34F" w14:textId="77777777" w:rsidR="00BE5F09" w:rsidRPr="00EA1932" w:rsidRDefault="00BE5F09" w:rsidP="00BE5F09">
      <w:pPr>
        <w:pStyle w:val="BodyText"/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 xml:space="preserve">Ukoliko dođe do pojave događaja i okolnosti koje se u smislu ovog Ugovora mogu smatrati višom silom, ugovorna strana koja se poziva na višu silu, je dužna na način koji je u datoj situaciji jedino moguć, odmah obavijestiti drugu ugovornu stranu  o tom stanju i njegovim uzrocima, a najkasnije u roku od tri dana od dana nastanka više sile uputiti obavijest drugoj ugovornoj strani  i pisanim putem. </w:t>
      </w:r>
    </w:p>
    <w:p w14:paraId="5EB31E65" w14:textId="77777777" w:rsidR="00BE5F09" w:rsidRPr="00EA1932" w:rsidRDefault="00BE5F09" w:rsidP="00BE5F09">
      <w:pPr>
        <w:pStyle w:val="BodyText"/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>Ugovorna strana koja se poziva na višu silu će nastaviti sa izvršavanjem svojih obaveza iz Ugovora sve dok je to u razumnoj mjeri izvodivo, ukoliko nije, pisanim putem, drugačije naloženo od druge ugovorne strane.</w:t>
      </w:r>
    </w:p>
    <w:p w14:paraId="18A1FA96" w14:textId="77777777" w:rsidR="00BE5F09" w:rsidRPr="00EA1932" w:rsidRDefault="00BE5F09" w:rsidP="00BE5F09">
      <w:pPr>
        <w:pStyle w:val="BodyText"/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>U slučaju nastupanja događaja i okolnosti koji se mogu smatrati višom silom u smislu ovog člana Ugovora, nemogućnost ugovorne strane da ispuni bilo koju od svojih ugovornih obaveza neće se smatrati razlogom za raskid ugovora ili neispunjavanjem ugovorne obaveze, ukoliko je:</w:t>
      </w:r>
    </w:p>
    <w:p w14:paraId="22F0988F" w14:textId="77777777" w:rsidR="00BE5F09" w:rsidRPr="00EA1932" w:rsidRDefault="00BE5F09" w:rsidP="00BE5F09">
      <w:pPr>
        <w:pStyle w:val="BodyText"/>
        <w:numPr>
          <w:ilvl w:val="0"/>
          <w:numId w:val="10"/>
        </w:numPr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 xml:space="preserve">preduzela sve potrebne mjere predostrožnosti i potrebnu pažnju, kako bi izvršila svoje obaveze u rokovima i pod uslovima iz ovog Ugovora i </w:t>
      </w:r>
    </w:p>
    <w:p w14:paraId="03197959" w14:textId="77777777" w:rsidR="00BE5F09" w:rsidRPr="00EA1932" w:rsidRDefault="00BE5F09" w:rsidP="00BE5F09">
      <w:pPr>
        <w:pStyle w:val="BodyText"/>
        <w:numPr>
          <w:ilvl w:val="0"/>
          <w:numId w:val="10"/>
        </w:numPr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>obavijestila drugu ugovornu stranu o nastupanju više sile na način definisan u stavu 4) ovog člana Ugovora i preduzetim mjerama na otklanjanju štetnih posljedica dejstva više sile.</w:t>
      </w:r>
    </w:p>
    <w:p w14:paraId="0351052E" w14:textId="77777777" w:rsidR="00BE5F09" w:rsidRPr="00EA1932" w:rsidRDefault="00BE5F09" w:rsidP="007B6535">
      <w:pPr>
        <w:pStyle w:val="BodyText"/>
        <w:spacing w:after="120"/>
        <w:ind w:left="720"/>
        <w:rPr>
          <w:sz w:val="20"/>
          <w:lang w:val="hr-BA"/>
        </w:rPr>
      </w:pPr>
    </w:p>
    <w:p w14:paraId="564071E1" w14:textId="77777777" w:rsidR="006F7FBC" w:rsidRPr="00EA1932" w:rsidRDefault="006F7FBC" w:rsidP="00B21FF3">
      <w:pPr>
        <w:pStyle w:val="Heading5"/>
        <w:tabs>
          <w:tab w:val="left" w:pos="5954"/>
        </w:tabs>
        <w:spacing w:after="120"/>
        <w:rPr>
          <w:sz w:val="20"/>
          <w:lang w:val="hr-BA"/>
        </w:rPr>
      </w:pPr>
      <w:r w:rsidRPr="00EA1932">
        <w:rPr>
          <w:rFonts w:ascii="Times New (W1)" w:hAnsi="Times New (W1)"/>
          <w:sz w:val="20"/>
          <w:lang w:val="hr-BA"/>
        </w:rPr>
        <w:t>V</w:t>
      </w:r>
      <w:r w:rsidR="00E61B06" w:rsidRPr="00EA1932">
        <w:rPr>
          <w:rFonts w:ascii="Times New (W1)" w:hAnsi="Times New (W1)"/>
          <w:sz w:val="20"/>
          <w:lang w:val="hr-BA"/>
        </w:rPr>
        <w:t>I</w:t>
      </w:r>
      <w:r w:rsidR="00CC1530" w:rsidRPr="00EA1932">
        <w:rPr>
          <w:rFonts w:ascii="Times New (W1)" w:hAnsi="Times New (W1)"/>
          <w:sz w:val="20"/>
          <w:lang w:val="hr-BA"/>
        </w:rPr>
        <w:t xml:space="preserve">I </w:t>
      </w:r>
      <w:r w:rsidR="002B4CC9" w:rsidRPr="00EA1932">
        <w:rPr>
          <w:rFonts w:ascii="Times New (W1)" w:hAnsi="Times New (W1)"/>
          <w:sz w:val="20"/>
          <w:lang w:val="hr-BA"/>
        </w:rPr>
        <w:t>OSTALE ODREDBE</w:t>
      </w:r>
    </w:p>
    <w:p w14:paraId="015DB01C" w14:textId="595F107B" w:rsidR="006F7FBC" w:rsidRPr="00EA1932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EA1932">
        <w:rPr>
          <w:b/>
          <w:sz w:val="20"/>
          <w:lang w:val="hr-BA"/>
        </w:rPr>
        <w:t>Član</w:t>
      </w:r>
      <w:r w:rsidR="008B03F9" w:rsidRPr="00EA1932">
        <w:rPr>
          <w:b/>
          <w:sz w:val="20"/>
          <w:lang w:val="hr-BA"/>
        </w:rPr>
        <w:t xml:space="preserve"> </w:t>
      </w:r>
      <w:r w:rsidR="00B038CB" w:rsidRPr="00EA1932">
        <w:rPr>
          <w:b/>
          <w:sz w:val="20"/>
          <w:lang w:val="hr-BA"/>
        </w:rPr>
        <w:t>8</w:t>
      </w:r>
      <w:r w:rsidRPr="00EA1932">
        <w:rPr>
          <w:b/>
          <w:sz w:val="20"/>
          <w:lang w:val="hr-BA"/>
        </w:rPr>
        <w:t>.</w:t>
      </w:r>
    </w:p>
    <w:p w14:paraId="0239D92C" w14:textId="1FE31204" w:rsidR="00B038CB" w:rsidRPr="00EA1932" w:rsidRDefault="00714409" w:rsidP="00B21FF3">
      <w:pPr>
        <w:pStyle w:val="BodyText"/>
        <w:tabs>
          <w:tab w:val="left" w:pos="5954"/>
        </w:tabs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>ODS</w:t>
      </w:r>
      <w:r w:rsidR="005F298D" w:rsidRPr="00EA1932">
        <w:rPr>
          <w:sz w:val="20"/>
          <w:lang w:val="hr-BA"/>
        </w:rPr>
        <w:t xml:space="preserve"> </w:t>
      </w:r>
      <w:r w:rsidR="00BF5447" w:rsidRPr="00EA1932">
        <w:rPr>
          <w:sz w:val="20"/>
          <w:lang w:val="hr-BA"/>
        </w:rPr>
        <w:t>je obavezan izvesti radove na priključenju</w:t>
      </w:r>
      <w:r w:rsidR="006F7FBC" w:rsidRPr="00EA1932">
        <w:rPr>
          <w:sz w:val="20"/>
          <w:lang w:val="hr-BA"/>
        </w:rPr>
        <w:t xml:space="preserve"> u skladu sa </w:t>
      </w:r>
      <w:r w:rsidR="005A4C46" w:rsidRPr="00EA1932">
        <w:rPr>
          <w:sz w:val="20"/>
          <w:lang w:val="hr-BA"/>
        </w:rPr>
        <w:t xml:space="preserve">uslovima iz izdate Elektroenergetske saglasnosti, </w:t>
      </w:r>
      <w:r w:rsidR="006F7FBC" w:rsidRPr="00EA1932">
        <w:rPr>
          <w:sz w:val="20"/>
          <w:lang w:val="hr-BA"/>
        </w:rPr>
        <w:t>tehničkim propisima</w:t>
      </w:r>
      <w:r w:rsidR="005A4C46" w:rsidRPr="00EA1932">
        <w:rPr>
          <w:sz w:val="20"/>
          <w:lang w:val="hr-BA"/>
        </w:rPr>
        <w:t xml:space="preserve"> i standardima</w:t>
      </w:r>
      <w:r w:rsidR="006F7FBC" w:rsidRPr="00EA1932">
        <w:rPr>
          <w:sz w:val="20"/>
          <w:lang w:val="hr-BA"/>
        </w:rPr>
        <w:t>,</w:t>
      </w:r>
      <w:r w:rsidR="005A4C46" w:rsidRPr="00EA1932">
        <w:rPr>
          <w:sz w:val="20"/>
          <w:lang w:val="hr-BA"/>
        </w:rPr>
        <w:t xml:space="preserve"> kao i</w:t>
      </w:r>
      <w:r w:rsidR="006F7FBC" w:rsidRPr="00EA1932">
        <w:rPr>
          <w:sz w:val="20"/>
          <w:lang w:val="hr-BA"/>
        </w:rPr>
        <w:t xml:space="preserve"> tehničkim preporukama u elektrodistributivnoj djelatnosti JP Elektroprivreda BiH d.d.-Sarajevo</w:t>
      </w:r>
      <w:r w:rsidR="005A4C46" w:rsidRPr="00EA1932">
        <w:rPr>
          <w:sz w:val="20"/>
          <w:lang w:val="hr-BA"/>
        </w:rPr>
        <w:t>.</w:t>
      </w:r>
    </w:p>
    <w:p w14:paraId="004D2CE7" w14:textId="342CD25A" w:rsidR="006F7FBC" w:rsidRPr="00EA1932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EA1932">
        <w:rPr>
          <w:b/>
          <w:sz w:val="20"/>
          <w:lang w:val="hr-BA"/>
        </w:rPr>
        <w:t>Član</w:t>
      </w:r>
      <w:r w:rsidR="008B03F9" w:rsidRPr="00EA1932">
        <w:rPr>
          <w:b/>
          <w:sz w:val="20"/>
          <w:lang w:val="hr-BA"/>
        </w:rPr>
        <w:t xml:space="preserve"> </w:t>
      </w:r>
      <w:r w:rsidR="00B038CB" w:rsidRPr="00EA1932">
        <w:rPr>
          <w:b/>
          <w:sz w:val="20"/>
          <w:lang w:val="hr-BA"/>
        </w:rPr>
        <w:t>9</w:t>
      </w:r>
      <w:r w:rsidRPr="00EA1932">
        <w:rPr>
          <w:b/>
          <w:sz w:val="20"/>
          <w:lang w:val="hr-BA"/>
        </w:rPr>
        <w:t xml:space="preserve">.  </w:t>
      </w:r>
    </w:p>
    <w:p w14:paraId="2BC05692" w14:textId="687A5695" w:rsidR="006F7FBC" w:rsidRPr="00EA1932" w:rsidRDefault="006F7FBC" w:rsidP="007E69D8">
      <w:pPr>
        <w:tabs>
          <w:tab w:val="left" w:pos="5954"/>
        </w:tabs>
        <w:spacing w:before="240" w:after="60"/>
        <w:jc w:val="both"/>
        <w:rPr>
          <w:sz w:val="20"/>
          <w:lang w:val="hr-BA"/>
        </w:rPr>
      </w:pPr>
      <w:r w:rsidRPr="00EA1932">
        <w:rPr>
          <w:sz w:val="20"/>
          <w:lang w:val="hr-BA"/>
        </w:rPr>
        <w:t>U skladu sa Opštim uslovima za isporuku električne energije, novoizgrađeni</w:t>
      </w:r>
      <w:r w:rsidR="00221ABD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 xml:space="preserve">i/ili izmješteni elektrodistributivni objekti potrebni za priključenje </w:t>
      </w:r>
      <w:r w:rsidR="00E76C66" w:rsidRPr="00EA1932">
        <w:rPr>
          <w:sz w:val="20"/>
          <w:lang w:val="hr-BA"/>
        </w:rPr>
        <w:t xml:space="preserve">na distributivnu mrežu </w:t>
      </w:r>
      <w:r w:rsidRPr="00EA1932">
        <w:rPr>
          <w:sz w:val="20"/>
          <w:lang w:val="hr-BA"/>
        </w:rPr>
        <w:t>objekta</w:t>
      </w:r>
      <w:r w:rsidR="00221ABD" w:rsidRPr="00EA1932">
        <w:rPr>
          <w:sz w:val="20"/>
          <w:lang w:val="hr-BA"/>
        </w:rPr>
        <w:t xml:space="preserve"> </w:t>
      </w:r>
      <w:r w:rsidR="007E1075" w:rsidRPr="00EA1932">
        <w:rPr>
          <w:sz w:val="20"/>
          <w:lang w:val="hr-BA"/>
        </w:rPr>
        <w:t>Proizvođača</w:t>
      </w:r>
      <w:r w:rsidRPr="00EA1932">
        <w:rPr>
          <w:sz w:val="20"/>
          <w:lang w:val="hr-BA"/>
        </w:rPr>
        <w:t xml:space="preserve">, uključivo </w:t>
      </w:r>
      <w:r w:rsidR="005A4C46" w:rsidRPr="00EA1932">
        <w:rPr>
          <w:sz w:val="20"/>
          <w:lang w:val="hr-BA"/>
        </w:rPr>
        <w:t xml:space="preserve">i </w:t>
      </w:r>
      <w:r w:rsidRPr="00EA1932">
        <w:rPr>
          <w:sz w:val="20"/>
          <w:lang w:val="hr-BA"/>
        </w:rPr>
        <w:t>brojil</w:t>
      </w:r>
      <w:r w:rsidR="005A4C46" w:rsidRPr="00EA1932">
        <w:rPr>
          <w:sz w:val="20"/>
          <w:lang w:val="hr-BA"/>
        </w:rPr>
        <w:t>o</w:t>
      </w:r>
      <w:r w:rsidRPr="00EA1932">
        <w:rPr>
          <w:sz w:val="20"/>
          <w:lang w:val="hr-BA"/>
        </w:rPr>
        <w:t xml:space="preserve"> električne energije, će biti knjiženi u stalna sredstva </w:t>
      </w:r>
      <w:r w:rsidR="00714409" w:rsidRPr="00EA1932">
        <w:rPr>
          <w:sz w:val="20"/>
          <w:lang w:val="hr-BA"/>
        </w:rPr>
        <w:t>ODS-a</w:t>
      </w:r>
      <w:r w:rsidRPr="00EA1932">
        <w:rPr>
          <w:sz w:val="20"/>
          <w:lang w:val="hr-BA"/>
        </w:rPr>
        <w:t>.</w:t>
      </w:r>
    </w:p>
    <w:p w14:paraId="0CC5F688" w14:textId="38588FBF" w:rsidR="00560C87" w:rsidRPr="00EA1932" w:rsidRDefault="00714409" w:rsidP="007E69D8">
      <w:pPr>
        <w:pStyle w:val="BodyText2"/>
        <w:tabs>
          <w:tab w:val="left" w:pos="5954"/>
        </w:tabs>
        <w:spacing w:before="240" w:after="120"/>
        <w:rPr>
          <w:lang w:val="hr-BA"/>
        </w:rPr>
      </w:pPr>
      <w:r w:rsidRPr="00EA1932">
        <w:rPr>
          <w:lang w:val="hr-BA"/>
        </w:rPr>
        <w:lastRenderedPageBreak/>
        <w:t>ODS</w:t>
      </w:r>
      <w:r w:rsidR="00221ABD" w:rsidRPr="00EA1932">
        <w:rPr>
          <w:lang w:val="hr-BA"/>
        </w:rPr>
        <w:t xml:space="preserve"> </w:t>
      </w:r>
      <w:r w:rsidR="006F7FBC" w:rsidRPr="00EA1932">
        <w:rPr>
          <w:lang w:val="hr-BA"/>
        </w:rPr>
        <w:t>preuzima sve obaveze eksploatacije, upravljanja i održavan</w:t>
      </w:r>
      <w:r w:rsidR="00AB7479" w:rsidRPr="00EA1932">
        <w:rPr>
          <w:lang w:val="hr-BA"/>
        </w:rPr>
        <w:t>ja stalnih sredstava iz stava 1</w:t>
      </w:r>
      <w:r w:rsidR="00AE7865" w:rsidRPr="00EA1932">
        <w:rPr>
          <w:lang w:val="hr-BA"/>
        </w:rPr>
        <w:t>)</w:t>
      </w:r>
      <w:r w:rsidR="006F7FBC" w:rsidRPr="00EA1932">
        <w:rPr>
          <w:lang w:val="hr-BA"/>
        </w:rPr>
        <w:t xml:space="preserve"> ovog člana u skladu sa tehničkim i drugim propisima iz ove oblasti.</w:t>
      </w:r>
    </w:p>
    <w:p w14:paraId="218F68D8" w14:textId="7E4C209F" w:rsidR="006F7FBC" w:rsidRPr="00EA1932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EA1932">
        <w:rPr>
          <w:b/>
          <w:sz w:val="20"/>
          <w:lang w:val="hr-BA"/>
        </w:rPr>
        <w:t>Član</w:t>
      </w:r>
      <w:r w:rsidR="008B03F9" w:rsidRPr="00EA1932">
        <w:rPr>
          <w:b/>
          <w:sz w:val="20"/>
          <w:lang w:val="hr-BA"/>
        </w:rPr>
        <w:t xml:space="preserve"> </w:t>
      </w:r>
      <w:r w:rsidR="00B038CB" w:rsidRPr="00EA1932">
        <w:rPr>
          <w:b/>
          <w:sz w:val="20"/>
          <w:lang w:val="hr-BA"/>
        </w:rPr>
        <w:t>10</w:t>
      </w:r>
      <w:r w:rsidRPr="00EA1932">
        <w:rPr>
          <w:b/>
          <w:sz w:val="20"/>
          <w:lang w:val="hr-BA"/>
        </w:rPr>
        <w:t xml:space="preserve">. </w:t>
      </w:r>
    </w:p>
    <w:p w14:paraId="17CE37F4" w14:textId="77777777" w:rsidR="00D95B15" w:rsidRPr="00D61CB8" w:rsidRDefault="00D95B15" w:rsidP="00D95B15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4A52FD91" w14:textId="77777777" w:rsidR="00D95B15" w:rsidRPr="00D61CB8" w:rsidRDefault="00D95B15" w:rsidP="00D95B15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D61CB8">
        <w:rPr>
          <w:sz w:val="20"/>
          <w:lang w:val="bs-Latn-BA"/>
        </w:rPr>
        <w:t xml:space="preserve">Ugovorne strane su saglasne da se nakon izgradnje priključka i  realizacije obaveza iz člana 5. stav 2) ovog Ugovora sačini i obostrano potpiše zapisnik o uspostavi novog mjernog mjesta čime se potvrđuje da je proizvodni objekat priključen na distributivnu mrežu. </w:t>
      </w:r>
    </w:p>
    <w:p w14:paraId="42B94BE9" w14:textId="64AB4972" w:rsidR="006F7FBC" w:rsidRPr="00EA1932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EA1932">
        <w:rPr>
          <w:b/>
          <w:sz w:val="20"/>
          <w:lang w:val="hr-BA"/>
        </w:rPr>
        <w:t>Član</w:t>
      </w:r>
      <w:r w:rsidR="008B03F9" w:rsidRPr="00EA1932">
        <w:rPr>
          <w:b/>
          <w:sz w:val="20"/>
          <w:lang w:val="hr-BA"/>
        </w:rPr>
        <w:t xml:space="preserve"> </w:t>
      </w:r>
      <w:r w:rsidR="00B038CB" w:rsidRPr="00EA1932">
        <w:rPr>
          <w:b/>
          <w:sz w:val="20"/>
          <w:lang w:val="hr-BA"/>
        </w:rPr>
        <w:t>11</w:t>
      </w:r>
      <w:r w:rsidRPr="00EA1932">
        <w:rPr>
          <w:b/>
          <w:sz w:val="20"/>
          <w:lang w:val="hr-BA"/>
        </w:rPr>
        <w:t>.</w:t>
      </w:r>
    </w:p>
    <w:p w14:paraId="59A20282" w14:textId="388F6D0D" w:rsidR="00873B6B" w:rsidRPr="00EA1932" w:rsidRDefault="00873B6B" w:rsidP="00B21FF3">
      <w:pPr>
        <w:autoSpaceDE w:val="0"/>
        <w:autoSpaceDN w:val="0"/>
        <w:adjustRightInd w:val="0"/>
        <w:spacing w:after="120"/>
        <w:jc w:val="both"/>
        <w:rPr>
          <w:sz w:val="20"/>
          <w:lang w:val="hr-BA"/>
        </w:rPr>
      </w:pPr>
      <w:r w:rsidRPr="00EA1932">
        <w:rPr>
          <w:sz w:val="20"/>
          <w:lang w:val="hr-BA"/>
        </w:rPr>
        <w:t>Ugovorne strane su saglasne da međusobne obaveze koje nisu regulisane ovim Ugovorom rješavaju u skladu sa Zakonom o električnoj energiji</w:t>
      </w:r>
      <w:r w:rsidR="0072603E" w:rsidRPr="00EA1932">
        <w:rPr>
          <w:sz w:val="20"/>
          <w:lang w:val="hr-BA"/>
        </w:rPr>
        <w:t xml:space="preserve"> u Federaciji BiH</w:t>
      </w:r>
      <w:r w:rsidRPr="00EA1932">
        <w:rPr>
          <w:sz w:val="20"/>
          <w:lang w:val="hr-BA"/>
        </w:rPr>
        <w:t>, Opštim uslovima za</w:t>
      </w:r>
      <w:r w:rsidR="00A33C3D" w:rsidRPr="00EA1932">
        <w:rPr>
          <w:sz w:val="20"/>
          <w:lang w:val="hr-BA"/>
        </w:rPr>
        <w:t xml:space="preserve"> isporuku električne energije,</w:t>
      </w:r>
      <w:r w:rsidR="00221ABD" w:rsidRPr="00EA1932">
        <w:rPr>
          <w:sz w:val="20"/>
          <w:lang w:val="hr-BA"/>
        </w:rPr>
        <w:t xml:space="preserve"> </w:t>
      </w:r>
      <w:r w:rsidR="00AB7479" w:rsidRPr="00EA1932">
        <w:rPr>
          <w:sz w:val="20"/>
          <w:lang w:val="hr-BA"/>
        </w:rPr>
        <w:t xml:space="preserve">te </w:t>
      </w:r>
      <w:r w:rsidR="00714409" w:rsidRPr="00EA1932">
        <w:rPr>
          <w:sz w:val="20"/>
          <w:lang w:val="hr-BA"/>
        </w:rPr>
        <w:t>Pravilnikom o metodologiji za izračunavanje naknada za priključenje i definisanje rokova i uslova za priključak na distributivnu mrežu</w:t>
      </w:r>
      <w:r w:rsidR="00AB7479" w:rsidRPr="00EA1932">
        <w:rPr>
          <w:sz w:val="20"/>
          <w:lang w:val="hr-BA"/>
        </w:rPr>
        <w:t xml:space="preserve">, </w:t>
      </w:r>
      <w:r w:rsidRPr="00EA1932">
        <w:rPr>
          <w:sz w:val="20"/>
          <w:lang w:val="hr-BA"/>
        </w:rPr>
        <w:t>Pravilnikom o mjernom</w:t>
      </w:r>
      <w:r w:rsidR="00AB7479" w:rsidRPr="00EA1932">
        <w:rPr>
          <w:sz w:val="20"/>
          <w:lang w:val="hr-BA"/>
        </w:rPr>
        <w:t xml:space="preserve"> mjestu i drugim opštim aktima </w:t>
      </w:r>
      <w:r w:rsidRPr="00EA1932">
        <w:rPr>
          <w:sz w:val="20"/>
          <w:lang w:val="hr-BA"/>
        </w:rPr>
        <w:t xml:space="preserve">JP Elektroprivreda BiH d.d. </w:t>
      </w:r>
      <w:r w:rsidR="0072603E" w:rsidRPr="00EA1932">
        <w:rPr>
          <w:sz w:val="20"/>
          <w:lang w:val="hr-BA"/>
        </w:rPr>
        <w:t xml:space="preserve">-  </w:t>
      </w:r>
      <w:r w:rsidRPr="00EA1932">
        <w:rPr>
          <w:sz w:val="20"/>
          <w:lang w:val="hr-BA"/>
        </w:rPr>
        <w:t xml:space="preserve">Sarajevo. </w:t>
      </w:r>
    </w:p>
    <w:p w14:paraId="37471F67" w14:textId="77777777" w:rsidR="00412C91" w:rsidRPr="00EA1932" w:rsidRDefault="00412C91" w:rsidP="00412C91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EA1932">
        <w:rPr>
          <w:b/>
          <w:sz w:val="20"/>
          <w:lang w:val="hr-BA"/>
        </w:rPr>
        <w:t>Član 12.</w:t>
      </w:r>
    </w:p>
    <w:p w14:paraId="3E8C74A8" w14:textId="77777777" w:rsidR="00412C91" w:rsidRPr="00EA1932" w:rsidRDefault="00412C91" w:rsidP="007E69D8">
      <w:pPr>
        <w:jc w:val="both"/>
        <w:rPr>
          <w:sz w:val="20"/>
          <w:lang w:val="hr-BA"/>
        </w:rPr>
      </w:pPr>
      <w:r w:rsidRPr="00EA1932">
        <w:rPr>
          <w:sz w:val="20"/>
          <w:lang w:val="hr-BA"/>
        </w:rPr>
        <w:t>Ugovorne strane su saglasne da će u slučaju  prouzrokovanja  štete, u toku realizacije ovog Ugovora, drugoj ugovornoj strani istu nadoknaditi.</w:t>
      </w:r>
    </w:p>
    <w:p w14:paraId="2D641A63" w14:textId="6D02ADAA" w:rsidR="006F7FBC" w:rsidRPr="00EA1932" w:rsidRDefault="006F7FBC" w:rsidP="00B21FF3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EA1932">
        <w:rPr>
          <w:b/>
          <w:sz w:val="20"/>
          <w:lang w:val="hr-BA"/>
        </w:rPr>
        <w:t>Član</w:t>
      </w:r>
      <w:r w:rsidR="008B03F9" w:rsidRPr="00EA1932">
        <w:rPr>
          <w:b/>
          <w:sz w:val="20"/>
          <w:lang w:val="hr-BA"/>
        </w:rPr>
        <w:t xml:space="preserve"> </w:t>
      </w:r>
      <w:r w:rsidR="0023661D" w:rsidRPr="00EA1932">
        <w:rPr>
          <w:b/>
          <w:sz w:val="20"/>
          <w:lang w:val="hr-BA"/>
        </w:rPr>
        <w:t>1</w:t>
      </w:r>
      <w:r w:rsidR="00412C91" w:rsidRPr="00EA1932">
        <w:rPr>
          <w:b/>
          <w:sz w:val="20"/>
          <w:lang w:val="hr-BA"/>
        </w:rPr>
        <w:t>3</w:t>
      </w:r>
      <w:r w:rsidRPr="00EA1932">
        <w:rPr>
          <w:b/>
          <w:sz w:val="20"/>
          <w:lang w:val="hr-BA"/>
        </w:rPr>
        <w:t>.</w:t>
      </w:r>
    </w:p>
    <w:p w14:paraId="74551B22" w14:textId="77777777" w:rsidR="006626AB" w:rsidRPr="00EA1932" w:rsidRDefault="006626AB" w:rsidP="006626AB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EA1932">
        <w:rPr>
          <w:rFonts w:eastAsia="TimesNewRoman"/>
          <w:sz w:val="20"/>
          <w:lang w:val="hr-BA"/>
        </w:rPr>
        <w:t>Ovaj Ugovor može prestati:</w:t>
      </w:r>
    </w:p>
    <w:p w14:paraId="7FFED904" w14:textId="77777777" w:rsidR="006626AB" w:rsidRPr="00EA1932" w:rsidRDefault="006626AB" w:rsidP="006626AB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EA1932">
        <w:rPr>
          <w:rFonts w:eastAsia="TimesNewRoman"/>
          <w:sz w:val="20"/>
          <w:lang w:val="hr-BA"/>
        </w:rPr>
        <w:t>sporazumnim raskidom,</w:t>
      </w:r>
    </w:p>
    <w:p w14:paraId="6ED85D6B" w14:textId="77777777" w:rsidR="006626AB" w:rsidRPr="00EA1932" w:rsidRDefault="006626AB" w:rsidP="006626AB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EA1932">
        <w:rPr>
          <w:rFonts w:eastAsia="TimesNewRoman"/>
          <w:sz w:val="20"/>
          <w:lang w:val="hr-BA"/>
        </w:rPr>
        <w:t>jednostranim raskidom, na način propisan zakonom i ovim Ugovorom i</w:t>
      </w:r>
    </w:p>
    <w:p w14:paraId="7D84D285" w14:textId="77777777" w:rsidR="006626AB" w:rsidRPr="00EA1932" w:rsidRDefault="006626AB" w:rsidP="006626AB">
      <w:pPr>
        <w:numPr>
          <w:ilvl w:val="0"/>
          <w:numId w:val="6"/>
        </w:numPr>
        <w:autoSpaceDE w:val="0"/>
        <w:autoSpaceDN w:val="0"/>
        <w:adjustRightInd w:val="0"/>
        <w:spacing w:after="60"/>
        <w:jc w:val="both"/>
        <w:rPr>
          <w:rFonts w:eastAsia="TimesNewRoman"/>
          <w:sz w:val="20"/>
          <w:lang w:val="hr-BA"/>
        </w:rPr>
      </w:pPr>
      <w:r w:rsidRPr="00EA1932">
        <w:rPr>
          <w:rFonts w:eastAsia="TimesNewRoman"/>
          <w:sz w:val="20"/>
          <w:lang w:val="hr-BA"/>
        </w:rPr>
        <w:t xml:space="preserve">nastupom drugih okolnosti za prestanak ugovora </w:t>
      </w:r>
      <w:r w:rsidRPr="00EA1932">
        <w:rPr>
          <w:bCs/>
          <w:sz w:val="20"/>
          <w:lang w:val="hr-BA"/>
        </w:rPr>
        <w:t>u skladu sa važećim zakonima</w:t>
      </w:r>
      <w:r w:rsidRPr="00EA1932">
        <w:rPr>
          <w:rFonts w:eastAsia="TimesNewRoman"/>
          <w:sz w:val="20"/>
          <w:lang w:val="hr-BA"/>
        </w:rPr>
        <w:t>.</w:t>
      </w:r>
    </w:p>
    <w:p w14:paraId="6B8D33DF" w14:textId="77777777" w:rsidR="006626AB" w:rsidRPr="00EA1932" w:rsidRDefault="006626AB" w:rsidP="006626AB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</w:p>
    <w:p w14:paraId="230BE015" w14:textId="77777777" w:rsidR="006626AB" w:rsidRPr="00EA1932" w:rsidRDefault="006626AB" w:rsidP="006626AB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EA1932">
        <w:rPr>
          <w:rFonts w:eastAsia="TimesNewRoman"/>
          <w:sz w:val="20"/>
          <w:lang w:val="hr-BA"/>
        </w:rPr>
        <w:t>Ovaj Ugovor može biti raskinut iz sljede</w:t>
      </w:r>
      <w:r w:rsidRPr="00EA1932">
        <w:rPr>
          <w:rFonts w:ascii="TimesNewRoman" w:eastAsia="TimesNewRoman" w:cs="TimesNewRoman"/>
          <w:sz w:val="20"/>
          <w:lang w:val="hr-BA"/>
        </w:rPr>
        <w:t>ć</w:t>
      </w:r>
      <w:r w:rsidRPr="00EA1932">
        <w:rPr>
          <w:rFonts w:eastAsia="TimesNewRoman"/>
          <w:sz w:val="20"/>
          <w:lang w:val="hr-BA"/>
        </w:rPr>
        <w:t>ih razloga:</w:t>
      </w:r>
    </w:p>
    <w:p w14:paraId="37841B63" w14:textId="77777777" w:rsidR="006626AB" w:rsidRPr="00EA1932" w:rsidRDefault="006626AB" w:rsidP="008B03F9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EA1932">
        <w:rPr>
          <w:bCs/>
          <w:sz w:val="20"/>
          <w:lang w:val="hr-BA"/>
        </w:rPr>
        <w:t xml:space="preserve">na </w:t>
      </w:r>
      <w:r w:rsidRPr="00EA1932">
        <w:rPr>
          <w:rFonts w:eastAsia="TimesNewRoman"/>
          <w:sz w:val="20"/>
          <w:lang w:val="hr-BA"/>
        </w:rPr>
        <w:t xml:space="preserve">osnovu sporazuma ugovornih strana, </w:t>
      </w:r>
    </w:p>
    <w:p w14:paraId="621B877E" w14:textId="77777777" w:rsidR="006626AB" w:rsidRPr="00EA1932" w:rsidRDefault="006626AB" w:rsidP="008B03F9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EA1932">
        <w:rPr>
          <w:rFonts w:eastAsia="TimesNewRoman"/>
          <w:sz w:val="20"/>
          <w:lang w:val="hr-BA"/>
        </w:rPr>
        <w:t>jednostranim raskidom jedne od ugovornih strana u slučaju da druga ugovorna strana ne ispunjava obaveze iz Ugovora u utvrđenim rokovima i na utvrđeni način,</w:t>
      </w:r>
    </w:p>
    <w:p w14:paraId="5529E781" w14:textId="77777777" w:rsidR="006626AB" w:rsidRPr="00EA1932" w:rsidRDefault="006626AB" w:rsidP="008B03F9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EA1932">
        <w:rPr>
          <w:rFonts w:eastAsia="TimesNewRoman"/>
          <w:sz w:val="20"/>
          <w:lang w:val="hr-BA"/>
        </w:rPr>
        <w:t>ako poslije zaključenja ugovora nastupe okolnosti koje otežavaju ispunjenje obaveza jedne od ugovornih strana,</w:t>
      </w:r>
    </w:p>
    <w:p w14:paraId="43A32DEF" w14:textId="77777777" w:rsidR="006626AB" w:rsidRPr="00EA1932" w:rsidRDefault="006626AB" w:rsidP="008B03F9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EA1932">
        <w:rPr>
          <w:rFonts w:eastAsia="TimesNewRoman"/>
          <w:sz w:val="20"/>
          <w:lang w:val="hr-BA"/>
        </w:rPr>
        <w:t xml:space="preserve">drugih razloga u skladu sa važećim zakonima. </w:t>
      </w:r>
    </w:p>
    <w:p w14:paraId="6625FD24" w14:textId="77777777" w:rsidR="006626AB" w:rsidRPr="00EA1932" w:rsidRDefault="006626AB" w:rsidP="008B03F9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</w:p>
    <w:p w14:paraId="5A6D4DAE" w14:textId="77777777" w:rsidR="006626AB" w:rsidRPr="00EA1932" w:rsidRDefault="006626AB" w:rsidP="006626AB">
      <w:pPr>
        <w:tabs>
          <w:tab w:val="left" w:pos="780"/>
        </w:tabs>
        <w:jc w:val="both"/>
        <w:rPr>
          <w:sz w:val="20"/>
          <w:lang w:val="hr-BA"/>
        </w:rPr>
      </w:pPr>
      <w:r w:rsidRPr="00EA1932">
        <w:rPr>
          <w:sz w:val="20"/>
          <w:lang w:val="hr-BA"/>
        </w:rPr>
        <w:t>Pravo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na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raskid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ugovora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zadržavaju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obje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ugovorne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strane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u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slučaju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da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jedna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od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ugovornih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strana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ne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ispunjava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svoje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>ugovorne</w:t>
      </w:r>
      <w:r w:rsidR="00B57C0E" w:rsidRPr="00EA1932">
        <w:rPr>
          <w:sz w:val="20"/>
          <w:lang w:val="hr-BA"/>
        </w:rPr>
        <w:t xml:space="preserve"> </w:t>
      </w:r>
      <w:r w:rsidRPr="00EA1932">
        <w:rPr>
          <w:sz w:val="20"/>
          <w:lang w:val="hr-BA"/>
        </w:rPr>
        <w:t xml:space="preserve">obaveze. </w:t>
      </w:r>
    </w:p>
    <w:p w14:paraId="2E49F2DD" w14:textId="77777777" w:rsidR="006626AB" w:rsidRPr="00EA1932" w:rsidRDefault="006626AB" w:rsidP="006626AB">
      <w:pPr>
        <w:tabs>
          <w:tab w:val="left" w:pos="780"/>
        </w:tabs>
        <w:ind w:left="720"/>
        <w:jc w:val="both"/>
        <w:rPr>
          <w:lang w:val="hr-BA"/>
        </w:rPr>
      </w:pPr>
    </w:p>
    <w:p w14:paraId="65F6DC47" w14:textId="77777777" w:rsidR="006626AB" w:rsidRPr="00EA1932" w:rsidRDefault="006626AB" w:rsidP="006626AB">
      <w:pPr>
        <w:tabs>
          <w:tab w:val="left" w:pos="780"/>
        </w:tabs>
        <w:jc w:val="both"/>
        <w:rPr>
          <w:sz w:val="20"/>
          <w:lang w:val="hr-BA"/>
        </w:rPr>
      </w:pPr>
      <w:r w:rsidRPr="00EA1932">
        <w:rPr>
          <w:sz w:val="20"/>
          <w:lang w:val="hr-BA"/>
        </w:rPr>
        <w:t>Ugovorna strana koja pokreće postupak za raskid ugovora iz razloga navedenog u stavu 2) tačka b) ovog člana Ugovora, obavezna je prije podnošenja zahtjeva za raskid ugovora dostaviti pisanu opomenu drugoj ugovornoj strani o neizvršavanju obaveza sa dodatnim rokom za ispunjenje tih obaveza.</w:t>
      </w:r>
    </w:p>
    <w:p w14:paraId="4A6D8162" w14:textId="77777777" w:rsidR="006626AB" w:rsidRPr="00EA1932" w:rsidRDefault="006626AB" w:rsidP="006626AB">
      <w:pPr>
        <w:tabs>
          <w:tab w:val="left" w:pos="780"/>
        </w:tabs>
        <w:jc w:val="both"/>
        <w:rPr>
          <w:sz w:val="20"/>
          <w:lang w:val="hr-BA"/>
        </w:rPr>
      </w:pPr>
    </w:p>
    <w:p w14:paraId="66097486" w14:textId="77777777" w:rsidR="006626AB" w:rsidRPr="00EA1932" w:rsidRDefault="006626AB" w:rsidP="006626AB">
      <w:pPr>
        <w:tabs>
          <w:tab w:val="left" w:pos="780"/>
        </w:tabs>
        <w:jc w:val="both"/>
        <w:rPr>
          <w:sz w:val="20"/>
          <w:lang w:val="hr-BA"/>
        </w:rPr>
      </w:pPr>
      <w:r w:rsidRPr="00EA1932">
        <w:rPr>
          <w:sz w:val="20"/>
          <w:lang w:val="hr-BA"/>
        </w:rPr>
        <w:t>Dodatni rok iz prethodnog stava ovog člana Ugovora ne može biti duži od 30 dana.</w:t>
      </w:r>
    </w:p>
    <w:p w14:paraId="13C8366A" w14:textId="77777777" w:rsidR="006626AB" w:rsidRPr="00EA1932" w:rsidRDefault="006626AB" w:rsidP="006626AB">
      <w:pPr>
        <w:tabs>
          <w:tab w:val="left" w:pos="780"/>
        </w:tabs>
        <w:jc w:val="both"/>
        <w:rPr>
          <w:sz w:val="20"/>
          <w:lang w:val="hr-BA"/>
        </w:rPr>
      </w:pPr>
    </w:p>
    <w:p w14:paraId="02DC2C0C" w14:textId="6536DBCC" w:rsidR="006626AB" w:rsidRPr="00EA1932" w:rsidRDefault="006626AB" w:rsidP="006626AB">
      <w:pPr>
        <w:tabs>
          <w:tab w:val="left" w:pos="780"/>
        </w:tabs>
        <w:jc w:val="both"/>
        <w:rPr>
          <w:sz w:val="20"/>
          <w:lang w:val="hr-BA"/>
        </w:rPr>
      </w:pPr>
      <w:r w:rsidRPr="00EA1932">
        <w:rPr>
          <w:sz w:val="20"/>
          <w:lang w:val="hr-BA"/>
        </w:rPr>
        <w:t>U slučaju da ugovorna strana koja ne ispunjava obaveze iz Ugovora u utvrđenim rokovima i na utvrđeni način, ni u ostavljenom roku ne ispuni obaveze iz Ugovora, ovaj Ugovor se smatra raskinutim.</w:t>
      </w:r>
    </w:p>
    <w:p w14:paraId="42B67284" w14:textId="77777777" w:rsidR="008B03F9" w:rsidRPr="00EA1932" w:rsidRDefault="008B03F9" w:rsidP="006626AB">
      <w:pPr>
        <w:tabs>
          <w:tab w:val="left" w:pos="780"/>
        </w:tabs>
        <w:jc w:val="both"/>
        <w:rPr>
          <w:sz w:val="20"/>
          <w:lang w:val="hr-BA"/>
        </w:rPr>
      </w:pPr>
    </w:p>
    <w:p w14:paraId="01E697FC" w14:textId="16F55AC7" w:rsidR="006F7FBC" w:rsidRPr="00EA1932" w:rsidRDefault="006F7FBC" w:rsidP="00B21FF3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EA1932">
        <w:rPr>
          <w:b/>
          <w:sz w:val="20"/>
          <w:lang w:val="hr-BA"/>
        </w:rPr>
        <w:t>Član</w:t>
      </w:r>
      <w:r w:rsidR="008B03F9" w:rsidRPr="00EA1932">
        <w:rPr>
          <w:b/>
          <w:sz w:val="20"/>
          <w:lang w:val="hr-BA"/>
        </w:rPr>
        <w:t xml:space="preserve"> </w:t>
      </w:r>
      <w:r w:rsidR="0023661D" w:rsidRPr="00EA1932">
        <w:rPr>
          <w:b/>
          <w:sz w:val="20"/>
          <w:lang w:val="hr-BA"/>
        </w:rPr>
        <w:t>1</w:t>
      </w:r>
      <w:r w:rsidR="00412C91" w:rsidRPr="00EA1932">
        <w:rPr>
          <w:b/>
          <w:sz w:val="20"/>
          <w:lang w:val="hr-BA"/>
        </w:rPr>
        <w:t>4</w:t>
      </w:r>
      <w:r w:rsidRPr="00EA1932">
        <w:rPr>
          <w:b/>
          <w:sz w:val="20"/>
          <w:lang w:val="hr-BA"/>
        </w:rPr>
        <w:t>.</w:t>
      </w:r>
    </w:p>
    <w:p w14:paraId="06613EC5" w14:textId="3FA3E536" w:rsidR="006F7FBC" w:rsidRPr="00EA1932" w:rsidRDefault="007608C9" w:rsidP="00B21FF3">
      <w:pPr>
        <w:pStyle w:val="BodyText"/>
        <w:tabs>
          <w:tab w:val="left" w:pos="5954"/>
        </w:tabs>
        <w:spacing w:after="60"/>
        <w:rPr>
          <w:bCs/>
          <w:sz w:val="20"/>
          <w:lang w:val="hr-BA"/>
        </w:rPr>
      </w:pPr>
      <w:r w:rsidRPr="00EA1932">
        <w:rPr>
          <w:bCs/>
          <w:sz w:val="20"/>
          <w:lang w:val="hr-BA"/>
        </w:rPr>
        <w:t>Raskidom ovog Ugovora ugovorne strane su oslobođene svojih obaveza</w:t>
      </w:r>
      <w:r w:rsidR="0072603E" w:rsidRPr="00EA1932">
        <w:rPr>
          <w:bCs/>
          <w:sz w:val="20"/>
          <w:lang w:val="hr-BA"/>
        </w:rPr>
        <w:t>,</w:t>
      </w:r>
      <w:r w:rsidR="00221ABD" w:rsidRPr="00EA1932">
        <w:rPr>
          <w:bCs/>
          <w:sz w:val="20"/>
          <w:lang w:val="hr-BA"/>
        </w:rPr>
        <w:t xml:space="preserve"> </w:t>
      </w:r>
      <w:r w:rsidRPr="00EA1932">
        <w:rPr>
          <w:bCs/>
          <w:sz w:val="20"/>
          <w:lang w:val="hr-BA"/>
        </w:rPr>
        <w:t>izuzev obaveze na naknadu eventualne štete.</w:t>
      </w:r>
    </w:p>
    <w:p w14:paraId="5BB1C317" w14:textId="77777777" w:rsidR="0099284D" w:rsidRPr="00EA1932" w:rsidRDefault="0099284D" w:rsidP="00B21FF3">
      <w:pPr>
        <w:pStyle w:val="BodyText"/>
        <w:tabs>
          <w:tab w:val="left" w:pos="5954"/>
        </w:tabs>
        <w:spacing w:after="120"/>
        <w:rPr>
          <w:b/>
          <w:sz w:val="20"/>
          <w:lang w:val="hr-BA"/>
        </w:rPr>
      </w:pPr>
    </w:p>
    <w:p w14:paraId="4D962AAD" w14:textId="77777777" w:rsidR="006F7FBC" w:rsidRPr="00EA1932" w:rsidRDefault="00CC1530" w:rsidP="00B21FF3">
      <w:pPr>
        <w:pStyle w:val="BodyText"/>
        <w:tabs>
          <w:tab w:val="left" w:pos="5954"/>
        </w:tabs>
        <w:spacing w:after="120"/>
        <w:rPr>
          <w:b/>
          <w:sz w:val="20"/>
          <w:lang w:val="hr-BA"/>
        </w:rPr>
      </w:pPr>
      <w:r w:rsidRPr="00EA1932">
        <w:rPr>
          <w:b/>
          <w:sz w:val="20"/>
          <w:lang w:val="hr-BA"/>
        </w:rPr>
        <w:t>VIII</w:t>
      </w:r>
      <w:r w:rsidR="006F7FBC" w:rsidRPr="00EA1932">
        <w:rPr>
          <w:b/>
          <w:sz w:val="20"/>
          <w:lang w:val="hr-BA"/>
        </w:rPr>
        <w:t xml:space="preserve">  ZAVRŠNE ODREDBE </w:t>
      </w:r>
    </w:p>
    <w:p w14:paraId="14F01DE5" w14:textId="496C8EAB" w:rsidR="00A33C3D" w:rsidRPr="00EA1932" w:rsidRDefault="00A33C3D" w:rsidP="00B21FF3">
      <w:pPr>
        <w:pStyle w:val="Header"/>
        <w:tabs>
          <w:tab w:val="clear" w:pos="4320"/>
          <w:tab w:val="clear" w:pos="8640"/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EA1932">
        <w:rPr>
          <w:b/>
          <w:sz w:val="20"/>
          <w:lang w:val="hr-BA"/>
        </w:rPr>
        <w:t>Član</w:t>
      </w:r>
      <w:r w:rsidR="008B03F9" w:rsidRPr="00EA1932">
        <w:rPr>
          <w:b/>
          <w:sz w:val="20"/>
          <w:lang w:val="hr-BA"/>
        </w:rPr>
        <w:t xml:space="preserve"> </w:t>
      </w:r>
      <w:r w:rsidR="0023661D" w:rsidRPr="00EA1932">
        <w:rPr>
          <w:b/>
          <w:sz w:val="20"/>
          <w:lang w:val="hr-BA"/>
        </w:rPr>
        <w:t>1</w:t>
      </w:r>
      <w:r w:rsidR="00412C91" w:rsidRPr="00EA1932">
        <w:rPr>
          <w:b/>
          <w:sz w:val="20"/>
          <w:lang w:val="hr-BA"/>
        </w:rPr>
        <w:t>5</w:t>
      </w:r>
      <w:r w:rsidRPr="00EA1932">
        <w:rPr>
          <w:b/>
          <w:sz w:val="20"/>
          <w:lang w:val="hr-BA"/>
        </w:rPr>
        <w:t>.</w:t>
      </w:r>
    </w:p>
    <w:p w14:paraId="0C9898E6" w14:textId="77777777" w:rsidR="003F24E1" w:rsidRPr="00EA1932" w:rsidRDefault="006626AB" w:rsidP="003F24E1">
      <w:pPr>
        <w:autoSpaceDE w:val="0"/>
        <w:autoSpaceDN w:val="0"/>
        <w:adjustRightInd w:val="0"/>
        <w:spacing w:after="120"/>
        <w:jc w:val="both"/>
        <w:rPr>
          <w:sz w:val="20"/>
          <w:lang w:val="hr-BA"/>
        </w:rPr>
      </w:pPr>
      <w:r w:rsidRPr="00EA1932">
        <w:rPr>
          <w:sz w:val="20"/>
          <w:lang w:val="hr-BA"/>
        </w:rPr>
        <w:t>U slučaju potrebe za povećanjem ili smanjenjem priključne snage, Proizvođač ima obavezu da podnese zahtjev za izdavanje nove elektroenergetske saglasnosti i zaključi ugovore, u skladu s Opštim uslovima za isporuku električne energije.</w:t>
      </w:r>
    </w:p>
    <w:p w14:paraId="71575D51" w14:textId="77777777" w:rsidR="00221ABD" w:rsidRPr="00EA1932" w:rsidRDefault="00221ABD" w:rsidP="003F24E1">
      <w:pPr>
        <w:autoSpaceDE w:val="0"/>
        <w:autoSpaceDN w:val="0"/>
        <w:adjustRightInd w:val="0"/>
        <w:spacing w:after="120"/>
        <w:jc w:val="both"/>
        <w:rPr>
          <w:sz w:val="20"/>
          <w:lang w:val="hr-BA"/>
        </w:rPr>
      </w:pPr>
    </w:p>
    <w:p w14:paraId="4FDC5E1E" w14:textId="24999575" w:rsidR="00A33C3D" w:rsidRPr="00EA1932" w:rsidRDefault="00A33C3D" w:rsidP="00B21FF3">
      <w:pPr>
        <w:autoSpaceDE w:val="0"/>
        <w:autoSpaceDN w:val="0"/>
        <w:adjustRightInd w:val="0"/>
        <w:spacing w:after="120"/>
        <w:jc w:val="center"/>
        <w:rPr>
          <w:b/>
          <w:sz w:val="20"/>
          <w:lang w:val="hr-BA"/>
        </w:rPr>
      </w:pPr>
      <w:r w:rsidRPr="00EA1932">
        <w:rPr>
          <w:b/>
          <w:sz w:val="20"/>
          <w:lang w:val="hr-BA"/>
        </w:rPr>
        <w:t>Član</w:t>
      </w:r>
      <w:r w:rsidR="008B03F9" w:rsidRPr="00EA1932">
        <w:rPr>
          <w:b/>
          <w:sz w:val="20"/>
          <w:lang w:val="hr-BA"/>
        </w:rPr>
        <w:t xml:space="preserve"> </w:t>
      </w:r>
      <w:r w:rsidR="0023661D" w:rsidRPr="00EA1932">
        <w:rPr>
          <w:b/>
          <w:sz w:val="20"/>
          <w:lang w:val="hr-BA"/>
        </w:rPr>
        <w:t>1</w:t>
      </w:r>
      <w:r w:rsidR="00412C91" w:rsidRPr="00EA1932">
        <w:rPr>
          <w:b/>
          <w:sz w:val="20"/>
          <w:lang w:val="hr-BA"/>
        </w:rPr>
        <w:t>6</w:t>
      </w:r>
      <w:r w:rsidRPr="00EA1932">
        <w:rPr>
          <w:b/>
          <w:sz w:val="20"/>
          <w:lang w:val="hr-BA"/>
        </w:rPr>
        <w:t>.</w:t>
      </w:r>
    </w:p>
    <w:p w14:paraId="11B34D26" w14:textId="77777777" w:rsidR="0075604E" w:rsidRPr="00EA1932" w:rsidRDefault="0075604E" w:rsidP="0075604E">
      <w:pPr>
        <w:pStyle w:val="BodyText2"/>
        <w:tabs>
          <w:tab w:val="left" w:pos="5954"/>
        </w:tabs>
        <w:spacing w:after="60"/>
        <w:rPr>
          <w:lang w:val="hr-BA"/>
        </w:rPr>
      </w:pPr>
      <w:r w:rsidRPr="00EA1932">
        <w:rPr>
          <w:lang w:val="hr-BA"/>
        </w:rPr>
        <w:t>Sve eventualne sporove ugovorne strane će rješavati prvenstveno sporazumno u duhu dobrih poslovnih odnosa i uzajamnog povjerenja.</w:t>
      </w:r>
    </w:p>
    <w:p w14:paraId="26A35D15" w14:textId="77777777" w:rsidR="00AB7479" w:rsidRPr="00EA1932" w:rsidRDefault="00AB7479" w:rsidP="0075604E">
      <w:pPr>
        <w:pStyle w:val="BodyText2"/>
        <w:tabs>
          <w:tab w:val="left" w:pos="5954"/>
        </w:tabs>
        <w:spacing w:after="60"/>
        <w:rPr>
          <w:lang w:val="hr-BA"/>
        </w:rPr>
      </w:pPr>
    </w:p>
    <w:p w14:paraId="6436C3E5" w14:textId="049B11BB" w:rsidR="0075604E" w:rsidRPr="00EA1932" w:rsidRDefault="0075604E" w:rsidP="0075604E">
      <w:pPr>
        <w:pStyle w:val="BodyText2"/>
        <w:tabs>
          <w:tab w:val="left" w:pos="5954"/>
        </w:tabs>
        <w:spacing w:after="120"/>
        <w:rPr>
          <w:lang w:val="hr-BA"/>
        </w:rPr>
      </w:pPr>
      <w:r w:rsidRPr="00EA1932">
        <w:rPr>
          <w:lang w:val="hr-BA"/>
        </w:rPr>
        <w:t xml:space="preserve">U slučaju spora koji se ne može riješiti sporazumno, ugovorne strane su saglasne da je za rješavanje istih stvarno nadležan sud u ................. </w:t>
      </w:r>
      <w:r w:rsidR="00C436A1" w:rsidRPr="00EA1932">
        <w:rPr>
          <w:i/>
          <w:lang w:val="hr-BA"/>
        </w:rPr>
        <w:t>(sjedište</w:t>
      </w:r>
      <w:r w:rsidR="005F298D" w:rsidRPr="00EA1932">
        <w:rPr>
          <w:i/>
          <w:lang w:val="hr-BA"/>
        </w:rPr>
        <w:t xml:space="preserve"> </w:t>
      </w:r>
      <w:r w:rsidR="00C436A1" w:rsidRPr="00EA1932">
        <w:rPr>
          <w:i/>
          <w:lang w:val="hr-BA"/>
        </w:rPr>
        <w:t>Podružnice</w:t>
      </w:r>
      <w:r w:rsidRPr="00EA1932">
        <w:rPr>
          <w:i/>
          <w:lang w:val="hr-BA"/>
        </w:rPr>
        <w:t>).</w:t>
      </w:r>
    </w:p>
    <w:p w14:paraId="24061D28" w14:textId="49CC3E04" w:rsidR="006F7FBC" w:rsidRPr="00EA1932" w:rsidRDefault="00A33C3D" w:rsidP="00B21FF3">
      <w:pPr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EA1932">
        <w:rPr>
          <w:b/>
          <w:sz w:val="20"/>
          <w:lang w:val="hr-BA"/>
        </w:rPr>
        <w:lastRenderedPageBreak/>
        <w:t xml:space="preserve">Član </w:t>
      </w:r>
      <w:r w:rsidR="0023661D" w:rsidRPr="00EA1932">
        <w:rPr>
          <w:b/>
          <w:sz w:val="20"/>
          <w:lang w:val="hr-BA"/>
        </w:rPr>
        <w:t>1</w:t>
      </w:r>
      <w:r w:rsidR="006626AB" w:rsidRPr="00EA1932">
        <w:rPr>
          <w:b/>
          <w:sz w:val="20"/>
          <w:lang w:val="hr-BA"/>
        </w:rPr>
        <w:t>7</w:t>
      </w:r>
      <w:r w:rsidR="006F7FBC" w:rsidRPr="00EA1932">
        <w:rPr>
          <w:b/>
          <w:sz w:val="20"/>
          <w:lang w:val="hr-BA"/>
        </w:rPr>
        <w:t>.</w:t>
      </w:r>
    </w:p>
    <w:p w14:paraId="19994FC4" w14:textId="194C8298" w:rsidR="00B4036C" w:rsidRPr="00EA1932" w:rsidRDefault="00B4036C" w:rsidP="00222051">
      <w:pPr>
        <w:tabs>
          <w:tab w:val="left" w:pos="5954"/>
        </w:tabs>
        <w:spacing w:after="120"/>
        <w:jc w:val="both"/>
        <w:rPr>
          <w:sz w:val="20"/>
          <w:lang w:val="hr-BA"/>
        </w:rPr>
      </w:pPr>
      <w:r w:rsidRPr="00EA1932">
        <w:rPr>
          <w:sz w:val="20"/>
          <w:lang w:val="hr-BA"/>
        </w:rPr>
        <w:t>Sve izmjene ovog Ugovora mogu se v</w:t>
      </w:r>
      <w:r w:rsidR="00AB7479" w:rsidRPr="00EA1932">
        <w:rPr>
          <w:sz w:val="20"/>
          <w:lang w:val="hr-BA"/>
        </w:rPr>
        <w:t>ršiti isključivo i samo uz pisa</w:t>
      </w:r>
      <w:r w:rsidRPr="00EA1932">
        <w:rPr>
          <w:sz w:val="20"/>
          <w:lang w:val="hr-BA"/>
        </w:rPr>
        <w:t>nu saglasnost ugovornih strana</w:t>
      </w:r>
      <w:r w:rsidR="00DA016A">
        <w:rPr>
          <w:sz w:val="20"/>
          <w:lang w:val="hr-BA"/>
        </w:rPr>
        <w:t xml:space="preserve"> </w:t>
      </w:r>
      <w:r w:rsidR="00DA016A">
        <w:rPr>
          <w:sz w:val="20"/>
          <w:lang w:val="bs-Latn-BA"/>
        </w:rPr>
        <w:t>zaključenjem aneksa na Ugovor</w:t>
      </w:r>
      <w:r w:rsidRPr="00EA1932">
        <w:rPr>
          <w:sz w:val="20"/>
          <w:lang w:val="hr-BA"/>
        </w:rPr>
        <w:t>.</w:t>
      </w:r>
    </w:p>
    <w:p w14:paraId="2995C994" w14:textId="3B73F852" w:rsidR="006F7FBC" w:rsidRPr="00EA1932" w:rsidRDefault="00A33C3D" w:rsidP="00B21FF3">
      <w:pPr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EA1932">
        <w:rPr>
          <w:b/>
          <w:sz w:val="20"/>
          <w:lang w:val="hr-BA"/>
        </w:rPr>
        <w:t xml:space="preserve">Član </w:t>
      </w:r>
      <w:r w:rsidR="0023661D" w:rsidRPr="00EA1932">
        <w:rPr>
          <w:b/>
          <w:sz w:val="20"/>
          <w:lang w:val="hr-BA"/>
        </w:rPr>
        <w:t>1</w:t>
      </w:r>
      <w:r w:rsidR="006626AB" w:rsidRPr="00EA1932">
        <w:rPr>
          <w:b/>
          <w:sz w:val="20"/>
          <w:lang w:val="hr-BA"/>
        </w:rPr>
        <w:t>8</w:t>
      </w:r>
      <w:r w:rsidR="006F7FBC" w:rsidRPr="00EA1932">
        <w:rPr>
          <w:b/>
          <w:sz w:val="20"/>
          <w:lang w:val="hr-BA"/>
        </w:rPr>
        <w:t>.</w:t>
      </w:r>
    </w:p>
    <w:p w14:paraId="7262EF28" w14:textId="77777777" w:rsidR="006F7FBC" w:rsidRPr="00EA1932" w:rsidRDefault="006F7FBC" w:rsidP="00B21FF3">
      <w:pPr>
        <w:tabs>
          <w:tab w:val="left" w:pos="5954"/>
        </w:tabs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>Ovaj Ugovor stupa na snagu danom potpisivanja od strane ovlaštenih lica ugovornih strana.</w:t>
      </w:r>
    </w:p>
    <w:p w14:paraId="587DBACE" w14:textId="6B0A2599" w:rsidR="002B2DF1" w:rsidRPr="00EA1932" w:rsidRDefault="002B2DF1" w:rsidP="002B2DF1">
      <w:pPr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EA1932">
        <w:rPr>
          <w:b/>
          <w:sz w:val="20"/>
          <w:lang w:val="hr-BA"/>
        </w:rPr>
        <w:t xml:space="preserve">Član </w:t>
      </w:r>
      <w:r w:rsidR="006626AB" w:rsidRPr="00EA1932">
        <w:rPr>
          <w:b/>
          <w:sz w:val="20"/>
          <w:lang w:val="hr-BA"/>
        </w:rPr>
        <w:t>19</w:t>
      </w:r>
      <w:r w:rsidRPr="00EA1932">
        <w:rPr>
          <w:b/>
          <w:sz w:val="20"/>
          <w:lang w:val="hr-BA"/>
        </w:rPr>
        <w:t>.</w:t>
      </w:r>
    </w:p>
    <w:p w14:paraId="6A74529D" w14:textId="4C03E6A2" w:rsidR="0072603E" w:rsidRPr="00EA1932" w:rsidRDefault="0072603E" w:rsidP="0072603E">
      <w:pPr>
        <w:tabs>
          <w:tab w:val="left" w:pos="5954"/>
        </w:tabs>
        <w:spacing w:after="120"/>
        <w:jc w:val="both"/>
        <w:rPr>
          <w:sz w:val="20"/>
          <w:lang w:val="hr-BA"/>
        </w:rPr>
      </w:pPr>
      <w:r w:rsidRPr="00EA1932">
        <w:rPr>
          <w:sz w:val="20"/>
          <w:lang w:val="hr-BA"/>
        </w:rPr>
        <w:t xml:space="preserve">Ovaj Ugovor važi do izvršenog priključenja objekta </w:t>
      </w:r>
      <w:r w:rsidR="006626AB" w:rsidRPr="00EA1932">
        <w:rPr>
          <w:sz w:val="20"/>
          <w:lang w:val="hr-BA"/>
        </w:rPr>
        <w:t xml:space="preserve">iz člana 1. ovog Ugovora </w:t>
      </w:r>
      <w:r w:rsidRPr="00EA1932">
        <w:rPr>
          <w:sz w:val="20"/>
          <w:lang w:val="hr-BA"/>
        </w:rPr>
        <w:t>na distributivnu mrežu.</w:t>
      </w:r>
    </w:p>
    <w:p w14:paraId="0B9252D1" w14:textId="6C249F6D" w:rsidR="006F7FBC" w:rsidRPr="00EA1932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EA1932">
        <w:rPr>
          <w:b/>
          <w:sz w:val="20"/>
          <w:lang w:val="hr-BA"/>
        </w:rPr>
        <w:t xml:space="preserve">Član </w:t>
      </w:r>
      <w:r w:rsidR="00B038CB" w:rsidRPr="00EA1932">
        <w:rPr>
          <w:b/>
          <w:sz w:val="20"/>
          <w:lang w:val="hr-BA"/>
        </w:rPr>
        <w:t>2</w:t>
      </w:r>
      <w:r w:rsidR="006626AB" w:rsidRPr="00EA1932">
        <w:rPr>
          <w:b/>
          <w:sz w:val="20"/>
          <w:lang w:val="hr-BA"/>
        </w:rPr>
        <w:t>0</w:t>
      </w:r>
      <w:r w:rsidR="007424D3" w:rsidRPr="00EA1932">
        <w:rPr>
          <w:b/>
          <w:sz w:val="20"/>
          <w:lang w:val="hr-BA"/>
        </w:rPr>
        <w:t>.</w:t>
      </w:r>
    </w:p>
    <w:p w14:paraId="077FC01F" w14:textId="77777777" w:rsidR="00601450" w:rsidRPr="00EA1932" w:rsidRDefault="00C56AB8" w:rsidP="00601450">
      <w:pPr>
        <w:tabs>
          <w:tab w:val="left" w:pos="5954"/>
        </w:tabs>
        <w:spacing w:after="120"/>
        <w:rPr>
          <w:sz w:val="20"/>
          <w:lang w:val="hr-BA"/>
        </w:rPr>
      </w:pPr>
      <w:r w:rsidRPr="00EA1932">
        <w:rPr>
          <w:sz w:val="20"/>
          <w:lang w:val="hr-BA"/>
        </w:rPr>
        <w:t>Ugovor je sačinjen u dva (2) istovjetna primjerka od kojih svakoj ugovornoj  strani pripada po jedan (1) primjerak.</w:t>
      </w:r>
    </w:p>
    <w:p w14:paraId="0E519C3B" w14:textId="77777777" w:rsidR="008B03F9" w:rsidRPr="00EA1932" w:rsidRDefault="008B03F9" w:rsidP="008B03F9">
      <w:pPr>
        <w:tabs>
          <w:tab w:val="left" w:pos="5954"/>
        </w:tabs>
        <w:spacing w:after="120"/>
        <w:rPr>
          <w:rFonts w:ascii="Times New (W1)" w:hAnsi="Times New (W1)"/>
          <w:i/>
          <w:sz w:val="16"/>
          <w:lang w:val="hr-BA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3538"/>
      </w:tblGrid>
      <w:tr w:rsidR="008B03F9" w:rsidRPr="00EA1932" w14:paraId="208555A3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6BE33CAD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ODS:</w:t>
            </w:r>
          </w:p>
        </w:tc>
        <w:tc>
          <w:tcPr>
            <w:tcW w:w="2552" w:type="dxa"/>
            <w:vAlign w:val="center"/>
          </w:tcPr>
          <w:p w14:paraId="079BB05D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7AC98878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Proizvođač:</w:t>
            </w:r>
          </w:p>
        </w:tc>
      </w:tr>
      <w:tr w:rsidR="008B03F9" w:rsidRPr="00EA1932" w14:paraId="79BB7BE8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36331360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EA1932">
              <w:rPr>
                <w:i/>
                <w:sz w:val="20"/>
                <w:lang w:val="hr-BA"/>
              </w:rPr>
              <w:t>(funkcija)</w:t>
            </w:r>
          </w:p>
        </w:tc>
        <w:tc>
          <w:tcPr>
            <w:tcW w:w="2552" w:type="dxa"/>
            <w:vAlign w:val="center"/>
          </w:tcPr>
          <w:p w14:paraId="607B1673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6D192C0A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za fizička lica</w:t>
            </w:r>
          </w:p>
        </w:tc>
      </w:tr>
      <w:tr w:rsidR="008B03F9" w:rsidRPr="00EA1932" w14:paraId="5BDEC3AB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288D7249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55662FDD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4C4706DA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8B03F9" w:rsidRPr="00EA1932" w14:paraId="3847DBF7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0C05553C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EA1932">
              <w:rPr>
                <w:i/>
                <w:sz w:val="20"/>
                <w:lang w:val="hr-BA"/>
              </w:rPr>
              <w:t xml:space="preserve"> (Puno ime i prezime)</w:t>
            </w:r>
          </w:p>
        </w:tc>
        <w:tc>
          <w:tcPr>
            <w:tcW w:w="2552" w:type="dxa"/>
            <w:vAlign w:val="center"/>
          </w:tcPr>
          <w:p w14:paraId="43A397AB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75FE4FC9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EA1932">
              <w:rPr>
                <w:i/>
                <w:sz w:val="20"/>
                <w:lang w:val="hr-BA"/>
              </w:rPr>
              <w:t>(Puno ime i prezime)</w:t>
            </w:r>
          </w:p>
        </w:tc>
      </w:tr>
      <w:tr w:rsidR="008B03F9" w:rsidRPr="00EA1932" w14:paraId="15258C69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37CE55A4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01B8564A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17D302F7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8B03F9" w:rsidRPr="00EA1932" w14:paraId="73179421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5C8857FB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75A42F18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6AF8FAD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EA1932">
              <w:rPr>
                <w:sz w:val="20"/>
                <w:lang w:val="hr-BA"/>
              </w:rPr>
              <w:t>za pravna lica</w:t>
            </w:r>
          </w:p>
          <w:p w14:paraId="08279F51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EA1932">
              <w:rPr>
                <w:i/>
                <w:sz w:val="20"/>
                <w:lang w:val="hr-BA"/>
              </w:rPr>
              <w:t>(funkcija)</w:t>
            </w:r>
          </w:p>
        </w:tc>
      </w:tr>
      <w:tr w:rsidR="008B03F9" w:rsidRPr="00EA1932" w14:paraId="5DCA87C4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6A9AAE8C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rFonts w:ascii="Times New (W1)" w:hAnsi="Times New (W1)"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4B2714BD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553755F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8B03F9" w:rsidRPr="00EA1932" w14:paraId="5B30186C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3DC74444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2092CB48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A8D562F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EA1932">
              <w:rPr>
                <w:i/>
                <w:sz w:val="20"/>
                <w:lang w:val="hr-BA"/>
              </w:rPr>
              <w:t>(Puno ime i prezime ovlaštene osobe)</w:t>
            </w:r>
          </w:p>
        </w:tc>
      </w:tr>
      <w:tr w:rsidR="008B03F9" w:rsidRPr="00EA1932" w14:paraId="12F72E15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5F25CEC9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487ACFE8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2A86DDC9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8B03F9" w:rsidRPr="00EA1932" w14:paraId="0B527DE5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2FAF88BD" w14:textId="77777777" w:rsidR="008B03F9" w:rsidRPr="00EA1932" w:rsidRDefault="008B03F9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EA1932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  <w:tc>
          <w:tcPr>
            <w:tcW w:w="2552" w:type="dxa"/>
            <w:vAlign w:val="center"/>
          </w:tcPr>
          <w:p w14:paraId="7C1D7B78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1216AF5F" w14:textId="77777777" w:rsidR="008B03F9" w:rsidRPr="00EA1932" w:rsidRDefault="008B03F9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EA1932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</w:tr>
      <w:tr w:rsidR="008B03F9" w:rsidRPr="00EA1932" w14:paraId="64CEB507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76B47E60" w14:textId="77777777" w:rsidR="008B03F9" w:rsidRPr="00EA1932" w:rsidRDefault="008B03F9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EA1932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  <w:tc>
          <w:tcPr>
            <w:tcW w:w="2552" w:type="dxa"/>
            <w:vAlign w:val="center"/>
          </w:tcPr>
          <w:p w14:paraId="05610DF5" w14:textId="77777777" w:rsidR="008B03F9" w:rsidRPr="00EA1932" w:rsidRDefault="008B03F9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776124D3" w14:textId="77777777" w:rsidR="008B03F9" w:rsidRPr="00EA1932" w:rsidRDefault="008B03F9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EA1932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</w:tr>
    </w:tbl>
    <w:p w14:paraId="6903A97A" w14:textId="77777777" w:rsidR="008B03F9" w:rsidRPr="00EA1932" w:rsidRDefault="008B03F9" w:rsidP="008B03F9">
      <w:pPr>
        <w:tabs>
          <w:tab w:val="left" w:pos="5954"/>
        </w:tabs>
        <w:spacing w:after="120"/>
        <w:rPr>
          <w:rFonts w:ascii="Times New (W1)" w:hAnsi="Times New (W1)"/>
          <w:i/>
          <w:sz w:val="16"/>
          <w:lang w:val="hr-BA"/>
        </w:rPr>
      </w:pPr>
    </w:p>
    <w:p w14:paraId="6C105261" w14:textId="77777777" w:rsidR="008B03F9" w:rsidRPr="00452AC1" w:rsidRDefault="008B03F9" w:rsidP="00CF580B">
      <w:pPr>
        <w:tabs>
          <w:tab w:val="left" w:pos="5954"/>
        </w:tabs>
        <w:spacing w:after="120"/>
        <w:rPr>
          <w:rFonts w:ascii="Times New (W1)" w:hAnsi="Times New (W1)"/>
          <w:i/>
          <w:sz w:val="16"/>
          <w:lang w:val="hr-HR"/>
        </w:rPr>
      </w:pPr>
    </w:p>
    <w:sectPr w:rsidR="008B03F9" w:rsidRPr="00452AC1" w:rsidSect="007471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993" w:right="1134" w:bottom="992" w:left="1134" w:header="567" w:footer="4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DDAFA" w14:textId="77777777" w:rsidR="009E4ABF" w:rsidRDefault="009E4ABF">
      <w:r>
        <w:separator/>
      </w:r>
    </w:p>
  </w:endnote>
  <w:endnote w:type="continuationSeparator" w:id="0">
    <w:p w14:paraId="2B126EB3" w14:textId="77777777" w:rsidR="009E4ABF" w:rsidRDefault="009E4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(W1)">
    <w:altName w:val="Times New Roman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B8899" w14:textId="77777777" w:rsidR="005468E0" w:rsidRDefault="005468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2B889" w14:textId="77777777" w:rsidR="004E06EE" w:rsidRDefault="00527008" w:rsidP="004E06EE">
    <w:pPr>
      <w:pStyle w:val="Footer"/>
      <w:rPr>
        <w:sz w:val="18"/>
        <w:lang w:val="en-US"/>
      </w:rPr>
    </w:pPr>
    <w:r>
      <w:rPr>
        <w:noProof/>
        <w:lang w:val="bs-Latn-BA" w:eastAsia="bs-Latn-BA"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68FC65E6" wp14:editId="35DE0FCF">
              <wp:simplePos x="0" y="0"/>
              <wp:positionH relativeFrom="column">
                <wp:posOffset>9525</wp:posOffset>
              </wp:positionH>
              <wp:positionV relativeFrom="paragraph">
                <wp:posOffset>51434</wp:posOffset>
              </wp:positionV>
              <wp:extent cx="6167120" cy="0"/>
              <wp:effectExtent l="0" t="0" r="24130" b="1905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712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FD7E69" id="Straight Connector 1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75pt,4.05pt" to="486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" strokeweight=".5pt">
              <v:stroke startarrowwidth="narrow" startarrowlength="short" endarrowwidth="narrow" endarrowlength="short"/>
            </v:line>
          </w:pict>
        </mc:Fallback>
      </mc:AlternateContent>
    </w:r>
  </w:p>
  <w:p w14:paraId="000E5D6E" w14:textId="14A1CB56" w:rsidR="004E06EE" w:rsidRDefault="00D05966" w:rsidP="004E06EE">
    <w:pPr>
      <w:pStyle w:val="Footer"/>
      <w:tabs>
        <w:tab w:val="clear" w:pos="4320"/>
        <w:tab w:val="clear" w:pos="8640"/>
        <w:tab w:val="center" w:pos="5103"/>
        <w:tab w:val="right" w:pos="9781"/>
      </w:tabs>
      <w:rPr>
        <w:rStyle w:val="PageNumber"/>
        <w:szCs w:val="18"/>
        <w:lang w:val="hr-HR"/>
      </w:rPr>
    </w:pPr>
    <w:r>
      <w:rPr>
        <w:sz w:val="18"/>
        <w:szCs w:val="18"/>
        <w:lang w:val="hr-HR"/>
      </w:rPr>
      <w:t xml:space="preserve">Izdanje </w:t>
    </w:r>
    <w:r w:rsidR="005468E0">
      <w:rPr>
        <w:sz w:val="18"/>
        <w:szCs w:val="18"/>
        <w:lang w:val="hr-HR"/>
      </w:rPr>
      <w:t>5</w:t>
    </w:r>
    <w:bookmarkStart w:id="0" w:name="_GoBack"/>
    <w:bookmarkEnd w:id="0"/>
    <w:r w:rsidR="004E06EE">
      <w:rPr>
        <w:sz w:val="18"/>
        <w:szCs w:val="18"/>
        <w:lang w:val="hr-HR"/>
      </w:rPr>
      <w:t xml:space="preserve">    </w:t>
    </w:r>
    <w:r w:rsidR="004E06EE">
      <w:rPr>
        <w:sz w:val="18"/>
        <w:szCs w:val="18"/>
        <w:lang w:val="hr-HR"/>
      </w:rPr>
      <w:tab/>
    </w:r>
    <w:r w:rsidR="004E06EE">
      <w:rPr>
        <w:sz w:val="18"/>
        <w:szCs w:val="18"/>
        <w:lang w:val="hr-HR"/>
      </w:rPr>
      <w:tab/>
    </w:r>
    <w:r w:rsidR="00800BCC">
      <w:rPr>
        <w:rStyle w:val="PageNumber"/>
        <w:sz w:val="18"/>
        <w:szCs w:val="18"/>
      </w:rPr>
      <w:fldChar w:fldCharType="begin"/>
    </w:r>
    <w:r w:rsidR="004E06EE">
      <w:rPr>
        <w:rStyle w:val="PageNumber"/>
        <w:sz w:val="18"/>
        <w:szCs w:val="18"/>
      </w:rPr>
      <w:instrText xml:space="preserve"> PAGE </w:instrText>
    </w:r>
    <w:r w:rsidR="00800BCC">
      <w:rPr>
        <w:rStyle w:val="PageNumber"/>
        <w:sz w:val="18"/>
        <w:szCs w:val="18"/>
      </w:rPr>
      <w:fldChar w:fldCharType="separate"/>
    </w:r>
    <w:r w:rsidR="00222051">
      <w:rPr>
        <w:rStyle w:val="PageNumber"/>
        <w:noProof/>
        <w:sz w:val="18"/>
        <w:szCs w:val="18"/>
      </w:rPr>
      <w:t>5</w:t>
    </w:r>
    <w:r w:rsidR="00800BCC">
      <w:rPr>
        <w:rStyle w:val="PageNumber"/>
        <w:sz w:val="18"/>
        <w:szCs w:val="18"/>
      </w:rPr>
      <w:fldChar w:fldCharType="end"/>
    </w:r>
    <w:r w:rsidR="004E06EE">
      <w:rPr>
        <w:rStyle w:val="PageNumber"/>
        <w:sz w:val="18"/>
        <w:szCs w:val="18"/>
      </w:rPr>
      <w:t>/</w:t>
    </w:r>
    <w:r w:rsidR="00800BCC">
      <w:rPr>
        <w:rStyle w:val="PageNumber"/>
        <w:sz w:val="18"/>
        <w:szCs w:val="18"/>
      </w:rPr>
      <w:fldChar w:fldCharType="begin"/>
    </w:r>
    <w:r w:rsidR="004E06EE">
      <w:rPr>
        <w:rStyle w:val="PageNumber"/>
        <w:sz w:val="18"/>
        <w:szCs w:val="18"/>
      </w:rPr>
      <w:instrText xml:space="preserve"> NUMPAGES </w:instrText>
    </w:r>
    <w:r w:rsidR="00800BCC">
      <w:rPr>
        <w:rStyle w:val="PageNumber"/>
        <w:sz w:val="18"/>
        <w:szCs w:val="18"/>
      </w:rPr>
      <w:fldChar w:fldCharType="separate"/>
    </w:r>
    <w:r w:rsidR="00222051">
      <w:rPr>
        <w:rStyle w:val="PageNumber"/>
        <w:noProof/>
        <w:sz w:val="18"/>
        <w:szCs w:val="18"/>
      </w:rPr>
      <w:t>5</w:t>
    </w:r>
    <w:r w:rsidR="00800BCC">
      <w:rPr>
        <w:rStyle w:val="PageNumber"/>
        <w:sz w:val="18"/>
        <w:szCs w:val="18"/>
      </w:rPr>
      <w:fldChar w:fldCharType="end"/>
    </w:r>
  </w:p>
  <w:p w14:paraId="4222E987" w14:textId="77777777" w:rsidR="004E06EE" w:rsidRDefault="004E06EE" w:rsidP="004E06EE">
    <w:pPr>
      <w:pStyle w:val="Footer"/>
      <w:tabs>
        <w:tab w:val="clear" w:pos="4320"/>
        <w:tab w:val="clear" w:pos="8640"/>
        <w:tab w:val="center" w:pos="5103"/>
        <w:tab w:val="right" w:pos="9639"/>
      </w:tabs>
      <w:rPr>
        <w:lang w:val="en-US"/>
      </w:rPr>
    </w:pPr>
    <w:proofErr w:type="spellStart"/>
    <w:r>
      <w:rPr>
        <w:rStyle w:val="PageNumber"/>
        <w:sz w:val="18"/>
        <w:szCs w:val="18"/>
      </w:rPr>
      <w:t>Ugovor</w:t>
    </w:r>
    <w:proofErr w:type="spellEnd"/>
    <w:r>
      <w:rPr>
        <w:rStyle w:val="PageNumber"/>
        <w:sz w:val="18"/>
        <w:szCs w:val="18"/>
      </w:rPr>
      <w:t xml:space="preserve"> U 05-1</w:t>
    </w:r>
    <w:r>
      <w:rPr>
        <w:rStyle w:val="PageNumber"/>
        <w:sz w:val="18"/>
        <w:szCs w:val="18"/>
      </w:rPr>
      <w:tab/>
    </w:r>
    <w:proofErr w:type="spellStart"/>
    <w:r>
      <w:rPr>
        <w:rStyle w:val="PageNumber"/>
        <w:sz w:val="18"/>
        <w:szCs w:val="18"/>
      </w:rPr>
      <w:t>Ovjerio</w:t>
    </w:r>
    <w:proofErr w:type="spellEnd"/>
    <w:r>
      <w:rPr>
        <w:rStyle w:val="PageNumber"/>
        <w:sz w:val="18"/>
        <w:szCs w:val="18"/>
      </w:rPr>
      <w:t>: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1DCFC" w14:textId="77777777" w:rsidR="005468E0" w:rsidRDefault="005468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B2E246" w14:textId="77777777" w:rsidR="009E4ABF" w:rsidRDefault="009E4ABF">
      <w:r>
        <w:separator/>
      </w:r>
    </w:p>
  </w:footnote>
  <w:footnote w:type="continuationSeparator" w:id="0">
    <w:p w14:paraId="4F31339D" w14:textId="77777777" w:rsidR="009E4ABF" w:rsidRDefault="009E4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4C437" w14:textId="77777777" w:rsidR="005468E0" w:rsidRDefault="005468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380A1" w14:textId="77777777" w:rsidR="005468E0" w:rsidRDefault="005468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B86FA" w14:textId="77777777" w:rsidR="005468E0" w:rsidRDefault="005468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7779A2"/>
    <w:multiLevelType w:val="hybridMultilevel"/>
    <w:tmpl w:val="23D28AA8"/>
    <w:lvl w:ilvl="0" w:tplc="041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" w15:restartNumberingAfterBreak="0">
    <w:nsid w:val="2DFF5244"/>
    <w:multiLevelType w:val="hybridMultilevel"/>
    <w:tmpl w:val="7818990E"/>
    <w:lvl w:ilvl="0" w:tplc="65C6C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F08E1"/>
    <w:multiLevelType w:val="hybridMultilevel"/>
    <w:tmpl w:val="042C78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05E28"/>
    <w:multiLevelType w:val="hybridMultilevel"/>
    <w:tmpl w:val="042C78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00626"/>
    <w:multiLevelType w:val="hybridMultilevel"/>
    <w:tmpl w:val="FAFEA2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700D4"/>
    <w:multiLevelType w:val="hybridMultilevel"/>
    <w:tmpl w:val="EF6497FA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D969FD"/>
    <w:multiLevelType w:val="hybridMultilevel"/>
    <w:tmpl w:val="1B7001F6"/>
    <w:lvl w:ilvl="0" w:tplc="FFFFFFFF">
      <w:start w:val="5"/>
      <w:numFmt w:val="bullet"/>
      <w:lvlText w:val="-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58370CB8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8E33876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9F62FE"/>
    <w:multiLevelType w:val="hybridMultilevel"/>
    <w:tmpl w:val="F8103CA4"/>
    <w:lvl w:ilvl="0" w:tplc="8E6AE4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81584F"/>
    <w:multiLevelType w:val="hybridMultilevel"/>
    <w:tmpl w:val="37A05FE0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5"/>
  </w:num>
  <w:num w:numId="9">
    <w:abstractNumId w:val="10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6F5"/>
    <w:rsid w:val="0001361B"/>
    <w:rsid w:val="00016409"/>
    <w:rsid w:val="00026703"/>
    <w:rsid w:val="000439A8"/>
    <w:rsid w:val="00053D7A"/>
    <w:rsid w:val="00057595"/>
    <w:rsid w:val="000576F5"/>
    <w:rsid w:val="000640D0"/>
    <w:rsid w:val="00075ABF"/>
    <w:rsid w:val="000A3E0F"/>
    <w:rsid w:val="000C3D5D"/>
    <w:rsid w:val="000C429B"/>
    <w:rsid w:val="000C6CD3"/>
    <w:rsid w:val="000D6AD3"/>
    <w:rsid w:val="000E46F2"/>
    <w:rsid w:val="000F1EB6"/>
    <w:rsid w:val="00105662"/>
    <w:rsid w:val="00123B94"/>
    <w:rsid w:val="00133C8F"/>
    <w:rsid w:val="00154F59"/>
    <w:rsid w:val="001669CA"/>
    <w:rsid w:val="001720D3"/>
    <w:rsid w:val="0017293C"/>
    <w:rsid w:val="00187C55"/>
    <w:rsid w:val="001A1B9B"/>
    <w:rsid w:val="001B60F7"/>
    <w:rsid w:val="001B64A8"/>
    <w:rsid w:val="001E1761"/>
    <w:rsid w:val="001F56DB"/>
    <w:rsid w:val="00200004"/>
    <w:rsid w:val="0021317B"/>
    <w:rsid w:val="00213B4E"/>
    <w:rsid w:val="00221ABD"/>
    <w:rsid w:val="00221F95"/>
    <w:rsid w:val="00222051"/>
    <w:rsid w:val="00227D29"/>
    <w:rsid w:val="00227E72"/>
    <w:rsid w:val="0023661D"/>
    <w:rsid w:val="00240005"/>
    <w:rsid w:val="002762E3"/>
    <w:rsid w:val="002B2DF1"/>
    <w:rsid w:val="002B38F3"/>
    <w:rsid w:val="002B3AF6"/>
    <w:rsid w:val="002B4CC9"/>
    <w:rsid w:val="002D2DC2"/>
    <w:rsid w:val="002D31D2"/>
    <w:rsid w:val="002E66C3"/>
    <w:rsid w:val="002F3829"/>
    <w:rsid w:val="002F68AB"/>
    <w:rsid w:val="00324C8E"/>
    <w:rsid w:val="003319E3"/>
    <w:rsid w:val="00335DAD"/>
    <w:rsid w:val="003375A8"/>
    <w:rsid w:val="0034192F"/>
    <w:rsid w:val="00347FE5"/>
    <w:rsid w:val="00353E75"/>
    <w:rsid w:val="00365584"/>
    <w:rsid w:val="00372E57"/>
    <w:rsid w:val="003D4813"/>
    <w:rsid w:val="003E4F41"/>
    <w:rsid w:val="003F24E1"/>
    <w:rsid w:val="003F79DC"/>
    <w:rsid w:val="00412B30"/>
    <w:rsid w:val="00412C91"/>
    <w:rsid w:val="00421F9A"/>
    <w:rsid w:val="00422A98"/>
    <w:rsid w:val="00434C89"/>
    <w:rsid w:val="00443867"/>
    <w:rsid w:val="0045215C"/>
    <w:rsid w:val="00452AC1"/>
    <w:rsid w:val="004630C8"/>
    <w:rsid w:val="0047169F"/>
    <w:rsid w:val="00474548"/>
    <w:rsid w:val="00482199"/>
    <w:rsid w:val="00497218"/>
    <w:rsid w:val="004A3CE9"/>
    <w:rsid w:val="004B5045"/>
    <w:rsid w:val="004E06EE"/>
    <w:rsid w:val="00524F53"/>
    <w:rsid w:val="0052513C"/>
    <w:rsid w:val="00527008"/>
    <w:rsid w:val="00535B15"/>
    <w:rsid w:val="00545C6F"/>
    <w:rsid w:val="00546618"/>
    <w:rsid w:val="005468E0"/>
    <w:rsid w:val="005559DE"/>
    <w:rsid w:val="00556533"/>
    <w:rsid w:val="00560C87"/>
    <w:rsid w:val="00572D86"/>
    <w:rsid w:val="005766AC"/>
    <w:rsid w:val="005929E7"/>
    <w:rsid w:val="005A4C46"/>
    <w:rsid w:val="005C3E79"/>
    <w:rsid w:val="005E6758"/>
    <w:rsid w:val="005E7F49"/>
    <w:rsid w:val="005F298D"/>
    <w:rsid w:val="00601450"/>
    <w:rsid w:val="006064C4"/>
    <w:rsid w:val="00616370"/>
    <w:rsid w:val="00623806"/>
    <w:rsid w:val="006240DC"/>
    <w:rsid w:val="006323FE"/>
    <w:rsid w:val="00637CE6"/>
    <w:rsid w:val="006626AB"/>
    <w:rsid w:val="006724A3"/>
    <w:rsid w:val="00683C42"/>
    <w:rsid w:val="0068592B"/>
    <w:rsid w:val="006B11C7"/>
    <w:rsid w:val="006B5184"/>
    <w:rsid w:val="006B639D"/>
    <w:rsid w:val="006C01DB"/>
    <w:rsid w:val="006D156B"/>
    <w:rsid w:val="006D21B8"/>
    <w:rsid w:val="006F7FBC"/>
    <w:rsid w:val="00706A42"/>
    <w:rsid w:val="00714409"/>
    <w:rsid w:val="00714459"/>
    <w:rsid w:val="0072603E"/>
    <w:rsid w:val="00732264"/>
    <w:rsid w:val="00735D5D"/>
    <w:rsid w:val="00737D92"/>
    <w:rsid w:val="007411D3"/>
    <w:rsid w:val="007424D3"/>
    <w:rsid w:val="00747186"/>
    <w:rsid w:val="00747702"/>
    <w:rsid w:val="00751EBC"/>
    <w:rsid w:val="0075604E"/>
    <w:rsid w:val="007608C9"/>
    <w:rsid w:val="00784CD5"/>
    <w:rsid w:val="00791060"/>
    <w:rsid w:val="00797E1C"/>
    <w:rsid w:val="007B2306"/>
    <w:rsid w:val="007B6535"/>
    <w:rsid w:val="007C41AE"/>
    <w:rsid w:val="007C6987"/>
    <w:rsid w:val="007D2181"/>
    <w:rsid w:val="007E1075"/>
    <w:rsid w:val="007E4C55"/>
    <w:rsid w:val="007E69D8"/>
    <w:rsid w:val="00800BCC"/>
    <w:rsid w:val="00801C90"/>
    <w:rsid w:val="00823114"/>
    <w:rsid w:val="00827D62"/>
    <w:rsid w:val="00832BAF"/>
    <w:rsid w:val="00844E8F"/>
    <w:rsid w:val="00846ABE"/>
    <w:rsid w:val="008575D5"/>
    <w:rsid w:val="008629EB"/>
    <w:rsid w:val="008633A8"/>
    <w:rsid w:val="00870B1C"/>
    <w:rsid w:val="00872CC0"/>
    <w:rsid w:val="00873B6B"/>
    <w:rsid w:val="00876370"/>
    <w:rsid w:val="008774C3"/>
    <w:rsid w:val="008930D1"/>
    <w:rsid w:val="008A5115"/>
    <w:rsid w:val="008A5D56"/>
    <w:rsid w:val="008A7D54"/>
    <w:rsid w:val="008B03F9"/>
    <w:rsid w:val="008B235E"/>
    <w:rsid w:val="008B7D03"/>
    <w:rsid w:val="008C07B1"/>
    <w:rsid w:val="008C2646"/>
    <w:rsid w:val="008C7B55"/>
    <w:rsid w:val="008D1717"/>
    <w:rsid w:val="008D5B6C"/>
    <w:rsid w:val="008D618B"/>
    <w:rsid w:val="008E1E46"/>
    <w:rsid w:val="008F6756"/>
    <w:rsid w:val="009338DB"/>
    <w:rsid w:val="009358C1"/>
    <w:rsid w:val="00936991"/>
    <w:rsid w:val="009405A5"/>
    <w:rsid w:val="009415A8"/>
    <w:rsid w:val="00943CD8"/>
    <w:rsid w:val="00960A57"/>
    <w:rsid w:val="0099284D"/>
    <w:rsid w:val="00996A60"/>
    <w:rsid w:val="009A204E"/>
    <w:rsid w:val="009A4A75"/>
    <w:rsid w:val="009B1CC9"/>
    <w:rsid w:val="009B38FF"/>
    <w:rsid w:val="009C05ED"/>
    <w:rsid w:val="009C414F"/>
    <w:rsid w:val="009D27D9"/>
    <w:rsid w:val="009E4ABF"/>
    <w:rsid w:val="009F1D55"/>
    <w:rsid w:val="00A25DDD"/>
    <w:rsid w:val="00A26F42"/>
    <w:rsid w:val="00A30763"/>
    <w:rsid w:val="00A3187C"/>
    <w:rsid w:val="00A33C3D"/>
    <w:rsid w:val="00A42D75"/>
    <w:rsid w:val="00A5386C"/>
    <w:rsid w:val="00A61A95"/>
    <w:rsid w:val="00A63AB3"/>
    <w:rsid w:val="00A73228"/>
    <w:rsid w:val="00A755B2"/>
    <w:rsid w:val="00A9420A"/>
    <w:rsid w:val="00A942BA"/>
    <w:rsid w:val="00A97D85"/>
    <w:rsid w:val="00AB7479"/>
    <w:rsid w:val="00AC3B8D"/>
    <w:rsid w:val="00AE1070"/>
    <w:rsid w:val="00AE7865"/>
    <w:rsid w:val="00AF37F4"/>
    <w:rsid w:val="00B038CB"/>
    <w:rsid w:val="00B1736E"/>
    <w:rsid w:val="00B21FF3"/>
    <w:rsid w:val="00B272E5"/>
    <w:rsid w:val="00B4036C"/>
    <w:rsid w:val="00B46AA3"/>
    <w:rsid w:val="00B57C0E"/>
    <w:rsid w:val="00B620F6"/>
    <w:rsid w:val="00B74F00"/>
    <w:rsid w:val="00B85440"/>
    <w:rsid w:val="00B918EA"/>
    <w:rsid w:val="00B928E8"/>
    <w:rsid w:val="00BA07FC"/>
    <w:rsid w:val="00BA2D44"/>
    <w:rsid w:val="00BA7FFB"/>
    <w:rsid w:val="00BB4797"/>
    <w:rsid w:val="00BD1534"/>
    <w:rsid w:val="00BE1A29"/>
    <w:rsid w:val="00BE52FC"/>
    <w:rsid w:val="00BE5F09"/>
    <w:rsid w:val="00BF0C01"/>
    <w:rsid w:val="00BF5447"/>
    <w:rsid w:val="00BF57A9"/>
    <w:rsid w:val="00C12864"/>
    <w:rsid w:val="00C436A1"/>
    <w:rsid w:val="00C472ED"/>
    <w:rsid w:val="00C535B6"/>
    <w:rsid w:val="00C56AB8"/>
    <w:rsid w:val="00C70CC7"/>
    <w:rsid w:val="00C72A41"/>
    <w:rsid w:val="00C914D2"/>
    <w:rsid w:val="00C96884"/>
    <w:rsid w:val="00CC1530"/>
    <w:rsid w:val="00CC18D4"/>
    <w:rsid w:val="00CD4B33"/>
    <w:rsid w:val="00CD4D6E"/>
    <w:rsid w:val="00CD668C"/>
    <w:rsid w:val="00CF18C5"/>
    <w:rsid w:val="00CF580B"/>
    <w:rsid w:val="00CF6844"/>
    <w:rsid w:val="00D04865"/>
    <w:rsid w:val="00D05966"/>
    <w:rsid w:val="00D05F94"/>
    <w:rsid w:val="00D1553E"/>
    <w:rsid w:val="00D1776B"/>
    <w:rsid w:val="00D21607"/>
    <w:rsid w:val="00D25D35"/>
    <w:rsid w:val="00D36ACB"/>
    <w:rsid w:val="00D46EFC"/>
    <w:rsid w:val="00D53C28"/>
    <w:rsid w:val="00D54F7E"/>
    <w:rsid w:val="00D634D4"/>
    <w:rsid w:val="00D84E10"/>
    <w:rsid w:val="00D927C7"/>
    <w:rsid w:val="00D95B15"/>
    <w:rsid w:val="00DA016A"/>
    <w:rsid w:val="00DA032E"/>
    <w:rsid w:val="00DD4C15"/>
    <w:rsid w:val="00DD4E88"/>
    <w:rsid w:val="00DF1A34"/>
    <w:rsid w:val="00DF4269"/>
    <w:rsid w:val="00E033CF"/>
    <w:rsid w:val="00E04E0C"/>
    <w:rsid w:val="00E207D2"/>
    <w:rsid w:val="00E260C6"/>
    <w:rsid w:val="00E47CB5"/>
    <w:rsid w:val="00E61B06"/>
    <w:rsid w:val="00E72A5C"/>
    <w:rsid w:val="00E76C66"/>
    <w:rsid w:val="00E90872"/>
    <w:rsid w:val="00E94353"/>
    <w:rsid w:val="00E9757A"/>
    <w:rsid w:val="00EA1829"/>
    <w:rsid w:val="00EA1932"/>
    <w:rsid w:val="00EB486D"/>
    <w:rsid w:val="00ED497E"/>
    <w:rsid w:val="00ED4BEA"/>
    <w:rsid w:val="00ED4C9C"/>
    <w:rsid w:val="00ED56A6"/>
    <w:rsid w:val="00EF296C"/>
    <w:rsid w:val="00EF7145"/>
    <w:rsid w:val="00F10530"/>
    <w:rsid w:val="00F35F1C"/>
    <w:rsid w:val="00F42BE7"/>
    <w:rsid w:val="00F4600C"/>
    <w:rsid w:val="00F51BC9"/>
    <w:rsid w:val="00F80EE8"/>
    <w:rsid w:val="00F82653"/>
    <w:rsid w:val="00F8550E"/>
    <w:rsid w:val="00F8590B"/>
    <w:rsid w:val="00F93D6C"/>
    <w:rsid w:val="00F948A3"/>
    <w:rsid w:val="00FC1CFA"/>
    <w:rsid w:val="00FE2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632716"/>
  <w15:docId w15:val="{A7944E36-2D63-4403-B8D1-36BDF3DC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HTimes" w:hAnsi="HTimes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  <w:sz w:val="18"/>
      <w:lang w:val="hr-HR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8"/>
      <w:lang w:val="hr-HR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lang w:val="hr-HR"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bCs/>
      <w:sz w:val="20"/>
      <w:lang w:val="hr-HR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20"/>
      <w:lang w:val="hr-HR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(W1)" w:hAnsi="Times New (W1)"/>
      <w:i/>
      <w:sz w:val="16"/>
      <w:lang w:val="hr-HR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 w:hanging="720"/>
      <w:jc w:val="center"/>
    </w:pPr>
    <w:rPr>
      <w:lang w:val="hr-HR"/>
    </w:rPr>
  </w:style>
  <w:style w:type="paragraph" w:styleId="BodyText">
    <w:name w:val="Body Text"/>
    <w:basedOn w:val="Normal"/>
    <w:link w:val="BodyTextChar"/>
    <w:pPr>
      <w:jc w:val="both"/>
    </w:pPr>
    <w:rPr>
      <w:lang w:val="hr-HR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link w:val="BodyText2Char"/>
    <w:pPr>
      <w:jc w:val="both"/>
    </w:pPr>
    <w:rPr>
      <w:sz w:val="20"/>
      <w:lang w:val="hr-HR"/>
    </w:rPr>
  </w:style>
  <w:style w:type="character" w:styleId="Strong">
    <w:name w:val="Strong"/>
    <w:qFormat/>
    <w:rPr>
      <w:b/>
      <w:bCs/>
    </w:rPr>
  </w:style>
  <w:style w:type="paragraph" w:styleId="BodyText3">
    <w:name w:val="Body Text 3"/>
    <w:basedOn w:val="Normal"/>
    <w:pPr>
      <w:tabs>
        <w:tab w:val="left" w:pos="5954"/>
      </w:tabs>
      <w:jc w:val="both"/>
    </w:pPr>
    <w:rPr>
      <w:b/>
      <w:bCs/>
      <w:sz w:val="20"/>
    </w:rPr>
  </w:style>
  <w:style w:type="paragraph" w:styleId="BalloonText">
    <w:name w:val="Balloon Text"/>
    <w:basedOn w:val="Normal"/>
    <w:semiHidden/>
    <w:rsid w:val="00797E1C"/>
    <w:rPr>
      <w:rFonts w:ascii="Tahoma" w:hAnsi="Tahoma" w:cs="Tahoma"/>
      <w:sz w:val="16"/>
      <w:szCs w:val="16"/>
    </w:rPr>
  </w:style>
  <w:style w:type="character" w:customStyle="1" w:styleId="BodyText2Char">
    <w:name w:val="Body Text 2 Char"/>
    <w:link w:val="BodyText2"/>
    <w:rsid w:val="0047169F"/>
    <w:rPr>
      <w:lang w:val="hr-HR" w:eastAsia="en-US"/>
    </w:rPr>
  </w:style>
  <w:style w:type="character" w:customStyle="1" w:styleId="BodyTextChar">
    <w:name w:val="Body Text Char"/>
    <w:link w:val="BodyText"/>
    <w:rsid w:val="00CF6844"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rsid w:val="00CD4B33"/>
    <w:rPr>
      <w:sz w:val="24"/>
      <w:lang w:val="en-GB" w:eastAsia="en-US"/>
    </w:rPr>
  </w:style>
  <w:style w:type="character" w:styleId="CommentReference">
    <w:name w:val="annotation reference"/>
    <w:basedOn w:val="DefaultParagraphFont"/>
    <w:rsid w:val="00EB48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48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486D"/>
    <w:rPr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EB486D"/>
    <w:rPr>
      <w:b/>
      <w:bCs/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34C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34C89"/>
    <w:rPr>
      <w:b/>
      <w:bCs/>
      <w:lang w:val="en-GB" w:eastAsia="en-US"/>
    </w:rPr>
  </w:style>
  <w:style w:type="paragraph" w:customStyle="1" w:styleId="Default">
    <w:name w:val="Default"/>
    <w:rsid w:val="007B6535"/>
    <w:pPr>
      <w:autoSpaceDE w:val="0"/>
      <w:autoSpaceDN w:val="0"/>
      <w:adjustRightInd w:val="0"/>
    </w:pPr>
    <w:rPr>
      <w:color w:val="000000"/>
      <w:sz w:val="24"/>
      <w:szCs w:val="24"/>
      <w:lang w:val="hr-HR" w:eastAsia="hr-HR"/>
    </w:rPr>
  </w:style>
  <w:style w:type="table" w:styleId="TableGrid">
    <w:name w:val="Table Grid"/>
    <w:basedOn w:val="TableNormal"/>
    <w:rsid w:val="008B0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19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Q%20obrazac%20D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SQ obrazac DD.dot</Template>
  <TotalTime>2</TotalTime>
  <Pages>5</Pages>
  <Words>2017</Words>
  <Characters>11502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JP ELEKTROPRIVREDA BIH</vt:lpstr>
    </vt:vector>
  </TitlesOfParts>
  <Company/>
  <LinksUpToDate>false</LinksUpToDate>
  <CharactersWithSpaces>13493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JP ELEKTROPRIVREDA BIH</dc:title>
  <dc:creator>JP ELEKTROPRIVREDA BIH</dc:creator>
  <cp:lastModifiedBy>Jakub Aksamija</cp:lastModifiedBy>
  <cp:revision>6</cp:revision>
  <cp:lastPrinted>2011-12-08T09:06:00Z</cp:lastPrinted>
  <dcterms:created xsi:type="dcterms:W3CDTF">2022-07-18T06:20:00Z</dcterms:created>
  <dcterms:modified xsi:type="dcterms:W3CDTF">2022-12-20T10:27:00Z</dcterms:modified>
</cp:coreProperties>
</file>